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F47" w:rsidRPr="00420CB3" w:rsidRDefault="00AE1F47" w:rsidP="00420CB3">
      <w:pPr>
        <w:tabs>
          <w:tab w:val="left" w:pos="-426"/>
        </w:tabs>
        <w:ind w:right="-284"/>
        <w:jc w:val="center"/>
        <w:rPr>
          <w:b/>
          <w:sz w:val="22"/>
          <w:szCs w:val="22"/>
        </w:rPr>
      </w:pPr>
      <w:r w:rsidRPr="00420CB3">
        <w:rPr>
          <w:b/>
          <w:sz w:val="22"/>
          <w:szCs w:val="22"/>
        </w:rPr>
        <w:br/>
        <w:t xml:space="preserve">АГЕНТСКИЙ ДОГОВОР № </w:t>
      </w:r>
      <w:r w:rsidR="00B379E7" w:rsidRPr="00420CB3">
        <w:rPr>
          <w:b/>
          <w:sz w:val="22"/>
          <w:szCs w:val="22"/>
        </w:rPr>
        <w:t>_______</w:t>
      </w:r>
    </w:p>
    <w:p w:rsidR="00AE1F47" w:rsidRPr="00420CB3" w:rsidRDefault="00AE1F47" w:rsidP="00420CB3">
      <w:pPr>
        <w:tabs>
          <w:tab w:val="left" w:pos="7380"/>
        </w:tabs>
        <w:jc w:val="center"/>
        <w:rPr>
          <w:b/>
          <w:sz w:val="22"/>
          <w:szCs w:val="22"/>
        </w:rPr>
      </w:pPr>
    </w:p>
    <w:p w:rsidR="00AE1F47" w:rsidRPr="00420CB3" w:rsidRDefault="00AE1F47" w:rsidP="00420CB3">
      <w:pPr>
        <w:tabs>
          <w:tab w:val="left" w:pos="7380"/>
        </w:tabs>
        <w:jc w:val="center"/>
        <w:rPr>
          <w:b/>
          <w:sz w:val="22"/>
          <w:szCs w:val="22"/>
        </w:rPr>
      </w:pPr>
    </w:p>
    <w:p w:rsidR="00AE1F47" w:rsidRPr="00420CB3" w:rsidRDefault="00AE1F47" w:rsidP="00420CB3">
      <w:pPr>
        <w:tabs>
          <w:tab w:val="left" w:pos="7670"/>
          <w:tab w:val="left" w:pos="8050"/>
        </w:tabs>
        <w:jc w:val="right"/>
        <w:rPr>
          <w:w w:val="99"/>
          <w:sz w:val="22"/>
          <w:szCs w:val="22"/>
        </w:rPr>
      </w:pPr>
      <w:r w:rsidRPr="00420CB3">
        <w:rPr>
          <w:sz w:val="22"/>
          <w:szCs w:val="22"/>
        </w:rPr>
        <w:t xml:space="preserve">г. Владивосток </w:t>
      </w:r>
      <w:r w:rsidRPr="00420CB3">
        <w:rPr>
          <w:sz w:val="22"/>
          <w:szCs w:val="22"/>
        </w:rPr>
        <w:tab/>
      </w:r>
      <w:r w:rsidRPr="00420CB3">
        <w:rPr>
          <w:w w:val="99"/>
          <w:sz w:val="22"/>
          <w:szCs w:val="22"/>
        </w:rPr>
        <w:t>«</w:t>
      </w:r>
      <w:r w:rsidR="00D46F91" w:rsidRPr="00420CB3">
        <w:rPr>
          <w:w w:val="99"/>
          <w:sz w:val="22"/>
          <w:szCs w:val="22"/>
        </w:rPr>
        <w:t>__</w:t>
      </w:r>
      <w:r w:rsidRPr="00420CB3">
        <w:rPr>
          <w:w w:val="99"/>
          <w:sz w:val="22"/>
          <w:szCs w:val="22"/>
        </w:rPr>
        <w:t>» ___________</w:t>
      </w:r>
      <w:r w:rsidR="0062532C" w:rsidRPr="00420CB3">
        <w:rPr>
          <w:w w:val="99"/>
          <w:sz w:val="22"/>
          <w:szCs w:val="22"/>
        </w:rPr>
        <w:t>2021</w:t>
      </w:r>
      <w:r w:rsidRPr="00420CB3">
        <w:rPr>
          <w:w w:val="99"/>
          <w:sz w:val="22"/>
          <w:szCs w:val="22"/>
        </w:rPr>
        <w:t>г.</w:t>
      </w:r>
    </w:p>
    <w:p w:rsidR="00191171" w:rsidRPr="00420CB3" w:rsidRDefault="00191171" w:rsidP="00420CB3">
      <w:pPr>
        <w:tabs>
          <w:tab w:val="left" w:pos="7670"/>
          <w:tab w:val="left" w:pos="8050"/>
        </w:tabs>
        <w:jc w:val="right"/>
        <w:rPr>
          <w:w w:val="99"/>
          <w:sz w:val="22"/>
          <w:szCs w:val="22"/>
        </w:rPr>
      </w:pPr>
    </w:p>
    <w:p w:rsidR="00AE1F47" w:rsidRPr="00420CB3" w:rsidRDefault="00AE1F47" w:rsidP="00420CB3">
      <w:pPr>
        <w:tabs>
          <w:tab w:val="left" w:pos="7670"/>
          <w:tab w:val="left" w:pos="8050"/>
        </w:tabs>
        <w:ind w:firstLine="567"/>
        <w:jc w:val="both"/>
        <w:rPr>
          <w:sz w:val="22"/>
          <w:szCs w:val="22"/>
        </w:rPr>
      </w:pPr>
      <w:r w:rsidRPr="00420CB3">
        <w:rPr>
          <w:sz w:val="22"/>
          <w:szCs w:val="22"/>
        </w:rPr>
        <w:t xml:space="preserve"> </w:t>
      </w:r>
      <w:r w:rsidR="00B379E7" w:rsidRPr="00420CB3">
        <w:rPr>
          <w:sz w:val="22"/>
          <w:szCs w:val="22"/>
        </w:rPr>
        <w:t>Индивидуальный предприниматель Самолюк Максим Александрович</w:t>
      </w:r>
      <w:r w:rsidRPr="00420CB3">
        <w:rPr>
          <w:sz w:val="22"/>
          <w:szCs w:val="22"/>
        </w:rPr>
        <w:t xml:space="preserve">, </w:t>
      </w:r>
      <w:r w:rsidR="00B379E7" w:rsidRPr="00420CB3">
        <w:rPr>
          <w:sz w:val="22"/>
          <w:szCs w:val="22"/>
        </w:rPr>
        <w:t>действующий на основании ОГРНИП 231253600059428 от 30.07.2021, именуемый</w:t>
      </w:r>
      <w:r w:rsidRPr="00420CB3">
        <w:rPr>
          <w:sz w:val="22"/>
          <w:szCs w:val="22"/>
        </w:rPr>
        <w:t xml:space="preserve"> в дальнейшем «</w:t>
      </w:r>
      <w:r w:rsidR="00B379E7" w:rsidRPr="00420CB3">
        <w:rPr>
          <w:sz w:val="22"/>
          <w:szCs w:val="22"/>
        </w:rPr>
        <w:t>Агент»</w:t>
      </w:r>
      <w:r w:rsidRPr="00420CB3">
        <w:rPr>
          <w:sz w:val="22"/>
          <w:szCs w:val="22"/>
        </w:rPr>
        <w:t xml:space="preserve">, с одной стороны, </w:t>
      </w:r>
      <w:r w:rsidR="005A1AFC" w:rsidRPr="00420CB3">
        <w:rPr>
          <w:sz w:val="22"/>
          <w:szCs w:val="22"/>
        </w:rPr>
        <w:t xml:space="preserve">и  </w:t>
      </w:r>
      <w:r w:rsidR="0062532C" w:rsidRPr="00420CB3">
        <w:rPr>
          <w:sz w:val="22"/>
          <w:szCs w:val="22"/>
        </w:rPr>
        <w:t>______________</w:t>
      </w:r>
      <w:r w:rsidRPr="00420CB3">
        <w:rPr>
          <w:sz w:val="22"/>
          <w:szCs w:val="22"/>
        </w:rPr>
        <w:t>, именуемый в дальнейшем «Заказчик», с другой стороны, вместе именуемые «Стороны», заключ</w:t>
      </w:r>
      <w:r w:rsidR="00B379E7" w:rsidRPr="00420CB3">
        <w:rPr>
          <w:sz w:val="22"/>
          <w:szCs w:val="22"/>
        </w:rPr>
        <w:t>или настоящий агентский д</w:t>
      </w:r>
      <w:r w:rsidRPr="00420CB3">
        <w:rPr>
          <w:sz w:val="22"/>
          <w:szCs w:val="22"/>
        </w:rPr>
        <w:t>оговор о нижеследующем:</w:t>
      </w:r>
      <w:r w:rsidR="00245DE3" w:rsidRPr="00420CB3">
        <w:rPr>
          <w:sz w:val="22"/>
          <w:szCs w:val="22"/>
        </w:rPr>
        <w:t xml:space="preserve"> </w:t>
      </w:r>
    </w:p>
    <w:p w:rsidR="00191171" w:rsidRPr="00420CB3" w:rsidRDefault="00191171" w:rsidP="00420CB3">
      <w:pPr>
        <w:tabs>
          <w:tab w:val="left" w:pos="7670"/>
          <w:tab w:val="left" w:pos="8050"/>
        </w:tabs>
        <w:rPr>
          <w:sz w:val="22"/>
          <w:szCs w:val="22"/>
        </w:rPr>
      </w:pPr>
    </w:p>
    <w:p w:rsidR="00AE1F47" w:rsidRPr="00420CB3" w:rsidRDefault="00AE1F47" w:rsidP="00420CB3">
      <w:pPr>
        <w:tabs>
          <w:tab w:val="left" w:pos="7670"/>
          <w:tab w:val="left" w:pos="8050"/>
        </w:tabs>
        <w:jc w:val="center"/>
        <w:rPr>
          <w:b/>
          <w:sz w:val="22"/>
          <w:szCs w:val="22"/>
        </w:rPr>
      </w:pPr>
      <w:r w:rsidRPr="00420CB3">
        <w:rPr>
          <w:b/>
          <w:sz w:val="22"/>
          <w:szCs w:val="22"/>
        </w:rPr>
        <w:t>1.ПРЕДМЕТ ДОГОВОРА</w:t>
      </w:r>
    </w:p>
    <w:p w:rsidR="00AE1F47" w:rsidRPr="00420CB3" w:rsidRDefault="00AE1F47" w:rsidP="00420CB3">
      <w:pPr>
        <w:tabs>
          <w:tab w:val="left" w:pos="7670"/>
          <w:tab w:val="left" w:pos="8050"/>
        </w:tabs>
        <w:jc w:val="both"/>
        <w:rPr>
          <w:sz w:val="22"/>
          <w:szCs w:val="22"/>
        </w:rPr>
      </w:pPr>
      <w:r w:rsidRPr="00420CB3">
        <w:rPr>
          <w:sz w:val="22"/>
          <w:szCs w:val="22"/>
        </w:rPr>
        <w:t xml:space="preserve">1.1. </w:t>
      </w:r>
      <w:r w:rsidR="00B379E7" w:rsidRPr="00420CB3">
        <w:rPr>
          <w:sz w:val="22"/>
          <w:szCs w:val="22"/>
        </w:rPr>
        <w:t>Агент</w:t>
      </w:r>
      <w:r w:rsidRPr="00420CB3">
        <w:rPr>
          <w:sz w:val="22"/>
          <w:szCs w:val="22"/>
        </w:rPr>
        <w:t xml:space="preserve"> обязуется приобрести на автомобильных аукционах Японии и доставить Заказчику за счет средств Заказчика автомобиль с характеристиками, в комплектации и по цене, указанными в Приложении № 2 к настоящему Договору, являющейся неотъемлемой частью настоящего Договора, совершить сделки и иные юридические действия, связанные с </w:t>
      </w:r>
      <w:r w:rsidR="002676F0" w:rsidRPr="00420CB3">
        <w:rPr>
          <w:sz w:val="22"/>
          <w:szCs w:val="22"/>
        </w:rPr>
        <w:t>его приобретением и доставкой, а З</w:t>
      </w:r>
      <w:r w:rsidRPr="00420CB3">
        <w:rPr>
          <w:sz w:val="22"/>
          <w:szCs w:val="22"/>
        </w:rPr>
        <w:t>аказчик обязуется принять поставленный автомобиль и поэтапно оплатить его конечную стоимость, согласно Приложению №2 к настоящему Договору.</w:t>
      </w:r>
    </w:p>
    <w:p w:rsidR="00191171" w:rsidRPr="00420CB3" w:rsidRDefault="00191171" w:rsidP="00420CB3">
      <w:pPr>
        <w:tabs>
          <w:tab w:val="left" w:pos="7670"/>
          <w:tab w:val="left" w:pos="8050"/>
        </w:tabs>
        <w:rPr>
          <w:sz w:val="22"/>
          <w:szCs w:val="22"/>
        </w:rPr>
      </w:pPr>
    </w:p>
    <w:p w:rsidR="008543A8" w:rsidRPr="00420CB3" w:rsidRDefault="008543A8" w:rsidP="00420CB3">
      <w:pPr>
        <w:tabs>
          <w:tab w:val="left" w:pos="7670"/>
          <w:tab w:val="left" w:pos="8050"/>
        </w:tabs>
        <w:jc w:val="center"/>
        <w:rPr>
          <w:b/>
          <w:sz w:val="22"/>
          <w:szCs w:val="22"/>
        </w:rPr>
      </w:pPr>
      <w:r w:rsidRPr="00420CB3">
        <w:rPr>
          <w:b/>
          <w:sz w:val="22"/>
          <w:szCs w:val="22"/>
        </w:rPr>
        <w:t xml:space="preserve">2. </w:t>
      </w:r>
      <w:r w:rsidR="00F17FB6" w:rsidRPr="00420CB3">
        <w:rPr>
          <w:b/>
          <w:sz w:val="22"/>
          <w:szCs w:val="22"/>
        </w:rPr>
        <w:t>ОБЯЗАННОСТИ СТОРОН</w:t>
      </w:r>
    </w:p>
    <w:p w:rsidR="008543A8" w:rsidRPr="00420CB3" w:rsidRDefault="008543A8" w:rsidP="00420CB3">
      <w:pPr>
        <w:tabs>
          <w:tab w:val="left" w:pos="7670"/>
          <w:tab w:val="left" w:pos="8050"/>
        </w:tabs>
        <w:rPr>
          <w:sz w:val="22"/>
          <w:szCs w:val="22"/>
        </w:rPr>
      </w:pPr>
    </w:p>
    <w:p w:rsidR="008543A8" w:rsidRPr="00420CB3" w:rsidRDefault="008543A8" w:rsidP="00420CB3">
      <w:pPr>
        <w:pStyle w:val="10"/>
        <w:numPr>
          <w:ilvl w:val="1"/>
          <w:numId w:val="20"/>
        </w:numPr>
        <w:shd w:val="clear" w:color="auto" w:fill="auto"/>
        <w:tabs>
          <w:tab w:val="left" w:pos="676"/>
        </w:tabs>
        <w:spacing w:line="240" w:lineRule="auto"/>
        <w:jc w:val="both"/>
        <w:rPr>
          <w:b/>
          <w:sz w:val="22"/>
          <w:szCs w:val="22"/>
        </w:rPr>
      </w:pPr>
      <w:r w:rsidRPr="00420CB3">
        <w:rPr>
          <w:b/>
          <w:color w:val="000000"/>
          <w:sz w:val="22"/>
          <w:szCs w:val="22"/>
          <w:lang w:bidi="ru-RU"/>
        </w:rPr>
        <w:t>Агент обязан:</w:t>
      </w:r>
    </w:p>
    <w:p w:rsidR="008543A8" w:rsidRPr="00420CB3" w:rsidRDefault="008543A8"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 xml:space="preserve">предоставить </w:t>
      </w:r>
      <w:r w:rsidR="00420CB3" w:rsidRPr="00420CB3">
        <w:rPr>
          <w:color w:val="000000"/>
          <w:sz w:val="22"/>
          <w:szCs w:val="22"/>
          <w:lang w:bidi="ru-RU"/>
        </w:rPr>
        <w:t>Заказчику</w:t>
      </w:r>
      <w:r w:rsidRPr="00420CB3">
        <w:rPr>
          <w:color w:val="000000"/>
          <w:sz w:val="22"/>
          <w:szCs w:val="22"/>
          <w:lang w:bidi="ru-RU"/>
        </w:rPr>
        <w:t xml:space="preserve"> информацию о текущих предложениях аукционов и перевод аукционных листов на своем сайте и/или посредством электронной почты;</w:t>
      </w:r>
    </w:p>
    <w:p w:rsidR="008543A8" w:rsidRPr="00420CB3" w:rsidRDefault="008543A8" w:rsidP="00420CB3">
      <w:pPr>
        <w:pStyle w:val="10"/>
        <w:numPr>
          <w:ilvl w:val="0"/>
          <w:numId w:val="19"/>
        </w:numPr>
        <w:shd w:val="clear" w:color="auto" w:fill="auto"/>
        <w:tabs>
          <w:tab w:val="left" w:pos="402"/>
        </w:tabs>
        <w:spacing w:line="240" w:lineRule="auto"/>
        <w:jc w:val="both"/>
        <w:rPr>
          <w:sz w:val="22"/>
          <w:szCs w:val="22"/>
        </w:rPr>
      </w:pPr>
      <w:r w:rsidRPr="00420CB3">
        <w:rPr>
          <w:color w:val="000000"/>
          <w:sz w:val="22"/>
          <w:szCs w:val="22"/>
          <w:lang w:bidi="ru-RU"/>
        </w:rPr>
        <w:t>принять участие в аукционных торгах для приобретения Автомобиля, согласованного с Заказчиком;</w:t>
      </w:r>
    </w:p>
    <w:p w:rsidR="008543A8" w:rsidRPr="00420CB3" w:rsidRDefault="008543A8"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проинформировать Заказчика о произведенной покупке автомобиля любым доступным средством связи;</w:t>
      </w:r>
    </w:p>
    <w:p w:rsidR="008543A8" w:rsidRPr="00420CB3" w:rsidRDefault="008543A8" w:rsidP="00420CB3">
      <w:pPr>
        <w:pStyle w:val="10"/>
        <w:numPr>
          <w:ilvl w:val="0"/>
          <w:numId w:val="19"/>
        </w:numPr>
        <w:shd w:val="clear" w:color="auto" w:fill="auto"/>
        <w:tabs>
          <w:tab w:val="left" w:pos="402"/>
        </w:tabs>
        <w:spacing w:line="240" w:lineRule="auto"/>
        <w:jc w:val="both"/>
        <w:rPr>
          <w:sz w:val="22"/>
          <w:szCs w:val="22"/>
        </w:rPr>
      </w:pPr>
      <w:r w:rsidRPr="00420CB3">
        <w:rPr>
          <w:color w:val="000000"/>
          <w:sz w:val="22"/>
          <w:szCs w:val="22"/>
          <w:lang w:bidi="ru-RU"/>
        </w:rPr>
        <w:t xml:space="preserve">организовать транспортировку приобретенного </w:t>
      </w:r>
      <w:r w:rsidR="00420CB3" w:rsidRPr="00420CB3">
        <w:rPr>
          <w:color w:val="000000"/>
          <w:sz w:val="22"/>
          <w:szCs w:val="22"/>
          <w:lang w:bidi="ru-RU"/>
        </w:rPr>
        <w:t>Автомобиля</w:t>
      </w:r>
      <w:r w:rsidRPr="00420CB3">
        <w:rPr>
          <w:color w:val="000000"/>
          <w:sz w:val="22"/>
          <w:szCs w:val="22"/>
          <w:lang w:bidi="ru-RU"/>
        </w:rPr>
        <w:t xml:space="preserve"> до порта погрузки в Японии;</w:t>
      </w:r>
    </w:p>
    <w:p w:rsidR="008543A8" w:rsidRPr="00420CB3" w:rsidRDefault="008543A8" w:rsidP="00420CB3">
      <w:pPr>
        <w:pStyle w:val="10"/>
        <w:numPr>
          <w:ilvl w:val="0"/>
          <w:numId w:val="19"/>
        </w:numPr>
        <w:shd w:val="clear" w:color="auto" w:fill="auto"/>
        <w:tabs>
          <w:tab w:val="left" w:pos="402"/>
        </w:tabs>
        <w:spacing w:line="240" w:lineRule="auto"/>
        <w:jc w:val="both"/>
        <w:rPr>
          <w:sz w:val="22"/>
          <w:szCs w:val="22"/>
        </w:rPr>
      </w:pPr>
      <w:r w:rsidRPr="00420CB3">
        <w:rPr>
          <w:color w:val="000000"/>
          <w:sz w:val="22"/>
          <w:szCs w:val="22"/>
          <w:lang w:bidi="ru-RU"/>
        </w:rPr>
        <w:t>организовать транспортировку из порта Японии до порта г. Владивостока;</w:t>
      </w:r>
    </w:p>
    <w:p w:rsidR="008543A8" w:rsidRPr="00420CB3" w:rsidRDefault="008543A8" w:rsidP="00420CB3">
      <w:pPr>
        <w:pStyle w:val="10"/>
        <w:numPr>
          <w:ilvl w:val="0"/>
          <w:numId w:val="19"/>
        </w:numPr>
        <w:shd w:val="clear" w:color="auto" w:fill="auto"/>
        <w:tabs>
          <w:tab w:val="left" w:pos="402"/>
        </w:tabs>
        <w:spacing w:line="240" w:lineRule="auto"/>
        <w:jc w:val="both"/>
        <w:rPr>
          <w:sz w:val="22"/>
          <w:szCs w:val="22"/>
        </w:rPr>
      </w:pPr>
      <w:r w:rsidRPr="00420CB3">
        <w:rPr>
          <w:color w:val="000000"/>
          <w:sz w:val="22"/>
          <w:szCs w:val="22"/>
          <w:lang w:bidi="ru-RU"/>
        </w:rPr>
        <w:t xml:space="preserve">организовать выгрузку и размещение </w:t>
      </w:r>
      <w:r w:rsidR="00420CB3" w:rsidRPr="00420CB3">
        <w:rPr>
          <w:color w:val="000000"/>
          <w:sz w:val="22"/>
          <w:szCs w:val="22"/>
          <w:lang w:bidi="ru-RU"/>
        </w:rPr>
        <w:t>Автомобиля</w:t>
      </w:r>
      <w:r w:rsidRPr="00420CB3">
        <w:rPr>
          <w:color w:val="000000"/>
          <w:sz w:val="22"/>
          <w:szCs w:val="22"/>
          <w:lang w:bidi="ru-RU"/>
        </w:rPr>
        <w:t xml:space="preserve"> на СВХ:</w:t>
      </w:r>
    </w:p>
    <w:p w:rsidR="008543A8" w:rsidRPr="00420CB3" w:rsidRDefault="008543A8"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 xml:space="preserve">организовать таможенную очистку </w:t>
      </w:r>
      <w:r w:rsidR="00420CB3" w:rsidRPr="00420CB3">
        <w:rPr>
          <w:color w:val="000000"/>
          <w:sz w:val="22"/>
          <w:szCs w:val="22"/>
          <w:lang w:bidi="ru-RU"/>
        </w:rPr>
        <w:t>Автомобиля</w:t>
      </w:r>
      <w:r w:rsidRPr="00420CB3">
        <w:rPr>
          <w:color w:val="000000"/>
          <w:sz w:val="22"/>
          <w:szCs w:val="22"/>
          <w:lang w:bidi="ru-RU"/>
        </w:rPr>
        <w:t>, в т.ч. перечислить таможенные платежи и оформить необходимые таможенные документы;</w:t>
      </w:r>
    </w:p>
    <w:p w:rsidR="008543A8" w:rsidRPr="00420CB3" w:rsidRDefault="008543A8"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по согласованию с Заказчиком организовать транспортировку автомобиля железнодорожным или иным видом транспорта до пункта назначения:</w:t>
      </w:r>
    </w:p>
    <w:p w:rsidR="008543A8" w:rsidRPr="00420CB3" w:rsidRDefault="008543A8"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 xml:space="preserve">передать Заказчику </w:t>
      </w:r>
      <w:r w:rsidR="00420CB3" w:rsidRPr="00420CB3">
        <w:rPr>
          <w:color w:val="000000"/>
          <w:sz w:val="22"/>
          <w:szCs w:val="22"/>
          <w:lang w:bidi="ru-RU"/>
        </w:rPr>
        <w:t>Автомобиль</w:t>
      </w:r>
      <w:r w:rsidRPr="00420CB3">
        <w:rPr>
          <w:color w:val="000000"/>
          <w:sz w:val="22"/>
          <w:szCs w:val="22"/>
          <w:lang w:bidi="ru-RU"/>
        </w:rPr>
        <w:t xml:space="preserve"> по акту приема-передачи в состоянии, отвечающем условиям Договора и Приложениям к нему:</w:t>
      </w:r>
    </w:p>
    <w:p w:rsidR="00C964ED" w:rsidRPr="00420CB3" w:rsidRDefault="00C964ED" w:rsidP="00420CB3">
      <w:pPr>
        <w:pStyle w:val="10"/>
        <w:shd w:val="clear" w:color="auto" w:fill="auto"/>
        <w:tabs>
          <w:tab w:val="left" w:pos="402"/>
        </w:tabs>
        <w:spacing w:line="240" w:lineRule="auto"/>
        <w:jc w:val="both"/>
        <w:rPr>
          <w:b/>
          <w:color w:val="000000"/>
          <w:sz w:val="22"/>
          <w:szCs w:val="22"/>
          <w:highlight w:val="yellow"/>
          <w:lang w:bidi="ru-RU"/>
        </w:rPr>
      </w:pPr>
    </w:p>
    <w:p w:rsidR="00C964ED" w:rsidRPr="00420CB3" w:rsidRDefault="008543A8" w:rsidP="00420CB3">
      <w:pPr>
        <w:pStyle w:val="10"/>
        <w:numPr>
          <w:ilvl w:val="1"/>
          <w:numId w:val="20"/>
        </w:numPr>
        <w:shd w:val="clear" w:color="auto" w:fill="auto"/>
        <w:tabs>
          <w:tab w:val="left" w:pos="676"/>
        </w:tabs>
        <w:spacing w:line="240" w:lineRule="auto"/>
        <w:jc w:val="both"/>
        <w:rPr>
          <w:b/>
          <w:sz w:val="22"/>
          <w:szCs w:val="22"/>
        </w:rPr>
      </w:pPr>
      <w:r w:rsidRPr="00420CB3">
        <w:rPr>
          <w:b/>
          <w:color w:val="000000"/>
          <w:sz w:val="22"/>
          <w:szCs w:val="22"/>
          <w:lang w:bidi="ru-RU"/>
        </w:rPr>
        <w:t>Заказчик  обязан:</w:t>
      </w:r>
    </w:p>
    <w:p w:rsidR="00C964ED" w:rsidRPr="00420CB3" w:rsidRDefault="00C964ED" w:rsidP="00420CB3">
      <w:pPr>
        <w:pStyle w:val="10"/>
        <w:shd w:val="clear" w:color="auto" w:fill="auto"/>
        <w:tabs>
          <w:tab w:val="left" w:pos="676"/>
        </w:tabs>
        <w:spacing w:line="240" w:lineRule="auto"/>
        <w:ind w:left="360"/>
        <w:jc w:val="both"/>
        <w:rPr>
          <w:sz w:val="22"/>
          <w:szCs w:val="22"/>
        </w:rPr>
      </w:pPr>
    </w:p>
    <w:p w:rsidR="00C964ED" w:rsidRPr="00420CB3" w:rsidRDefault="00C964ED"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sz w:val="22"/>
          <w:szCs w:val="22"/>
        </w:rPr>
        <w:t>внести аванс в размере 30 000 (тридцать тысяч) рублей за каждый приобретаемый автомобиль, который зачитывается в стоимость приобретения Автомобиля;</w:t>
      </w:r>
    </w:p>
    <w:p w:rsidR="008543A8" w:rsidRPr="00420CB3" w:rsidRDefault="008543A8"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предоставить посредством электронной почты заявку, содержащую информацию о выбранных автомобилях (название аукциона, номер лога, модель автомобиля, желаемая цена покупки на аукционе в японских йенах), не позднее 2:00 по московскому времени в день начала аукциона;</w:t>
      </w:r>
    </w:p>
    <w:p w:rsidR="008543A8" w:rsidRPr="00420CB3" w:rsidRDefault="008543A8"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 xml:space="preserve">уведомить </w:t>
      </w:r>
      <w:r w:rsidR="00C964ED" w:rsidRPr="00420CB3">
        <w:rPr>
          <w:color w:val="000000"/>
          <w:sz w:val="22"/>
          <w:szCs w:val="22"/>
          <w:lang w:bidi="ru-RU"/>
        </w:rPr>
        <w:t>Агента</w:t>
      </w:r>
      <w:r w:rsidRPr="00420CB3">
        <w:rPr>
          <w:color w:val="000000"/>
          <w:sz w:val="22"/>
          <w:szCs w:val="22"/>
          <w:lang w:bidi="ru-RU"/>
        </w:rPr>
        <w:t xml:space="preserve"> в случае необходимости изменения или отмены ранее сделанной заявки по электронной почте и продублировать уведомление телефонным звонком не позднее 2:00 но московскому времени в день начала аукциона:</w:t>
      </w:r>
    </w:p>
    <w:p w:rsidR="008543A8" w:rsidRPr="00420CB3" w:rsidRDefault="00C964ED" w:rsidP="00420CB3">
      <w:pPr>
        <w:pStyle w:val="10"/>
        <w:numPr>
          <w:ilvl w:val="0"/>
          <w:numId w:val="19"/>
        </w:numPr>
        <w:shd w:val="clear" w:color="auto" w:fill="auto"/>
        <w:tabs>
          <w:tab w:val="left" w:pos="402"/>
        </w:tabs>
        <w:spacing w:line="240" w:lineRule="auto"/>
        <w:ind w:left="440" w:hanging="440"/>
        <w:jc w:val="both"/>
        <w:rPr>
          <w:sz w:val="22"/>
          <w:szCs w:val="22"/>
        </w:rPr>
      </w:pPr>
      <w:r w:rsidRPr="00420CB3">
        <w:rPr>
          <w:color w:val="000000"/>
          <w:sz w:val="22"/>
          <w:szCs w:val="22"/>
          <w:lang w:bidi="ru-RU"/>
        </w:rPr>
        <w:t>получив от</w:t>
      </w:r>
      <w:r w:rsidR="008543A8" w:rsidRPr="00420CB3">
        <w:rPr>
          <w:color w:val="000000"/>
          <w:sz w:val="22"/>
          <w:szCs w:val="22"/>
          <w:lang w:bidi="ru-RU"/>
        </w:rPr>
        <w:t xml:space="preserve"> </w:t>
      </w:r>
      <w:r w:rsidRPr="00420CB3">
        <w:rPr>
          <w:color w:val="000000"/>
          <w:sz w:val="22"/>
          <w:szCs w:val="22"/>
          <w:lang w:bidi="ru-RU"/>
        </w:rPr>
        <w:t>Агента</w:t>
      </w:r>
      <w:r w:rsidR="008543A8" w:rsidRPr="00420CB3">
        <w:rPr>
          <w:color w:val="000000"/>
          <w:sz w:val="22"/>
          <w:szCs w:val="22"/>
          <w:lang w:bidi="ru-RU"/>
        </w:rPr>
        <w:t xml:space="preserve"> информацию о покупке </w:t>
      </w:r>
      <w:r w:rsidRPr="00420CB3">
        <w:rPr>
          <w:color w:val="000000"/>
          <w:sz w:val="22"/>
          <w:szCs w:val="22"/>
          <w:lang w:bidi="ru-RU"/>
        </w:rPr>
        <w:t>автомобиля</w:t>
      </w:r>
      <w:r w:rsidR="008543A8" w:rsidRPr="00420CB3">
        <w:rPr>
          <w:color w:val="000000"/>
          <w:sz w:val="22"/>
          <w:szCs w:val="22"/>
          <w:lang w:bidi="ru-RU"/>
        </w:rPr>
        <w:t xml:space="preserve">. подтвердить ее </w:t>
      </w:r>
      <w:r w:rsidRPr="00420CB3">
        <w:rPr>
          <w:color w:val="000000"/>
          <w:sz w:val="22"/>
          <w:szCs w:val="22"/>
          <w:lang w:bidi="ru-RU"/>
        </w:rPr>
        <w:t>получение</w:t>
      </w:r>
      <w:r w:rsidR="008543A8" w:rsidRPr="00420CB3">
        <w:rPr>
          <w:color w:val="000000"/>
          <w:sz w:val="22"/>
          <w:szCs w:val="22"/>
          <w:lang w:bidi="ru-RU"/>
        </w:rPr>
        <w:t xml:space="preserve"> любым доступным средовом связи:</w:t>
      </w:r>
    </w:p>
    <w:p w:rsidR="008543A8" w:rsidRPr="00420CB3" w:rsidRDefault="008543A8" w:rsidP="00420CB3">
      <w:pPr>
        <w:pStyle w:val="10"/>
        <w:numPr>
          <w:ilvl w:val="0"/>
          <w:numId w:val="19"/>
        </w:numPr>
        <w:shd w:val="clear" w:color="auto" w:fill="auto"/>
        <w:tabs>
          <w:tab w:val="left" w:pos="402"/>
        </w:tabs>
        <w:spacing w:line="240" w:lineRule="auto"/>
        <w:jc w:val="both"/>
        <w:rPr>
          <w:sz w:val="22"/>
          <w:szCs w:val="22"/>
        </w:rPr>
      </w:pPr>
      <w:r w:rsidRPr="00420CB3">
        <w:rPr>
          <w:color w:val="000000"/>
          <w:sz w:val="22"/>
          <w:szCs w:val="22"/>
          <w:lang w:bidi="ru-RU"/>
        </w:rPr>
        <w:t xml:space="preserve">оплатить но выставленному </w:t>
      </w:r>
      <w:r w:rsidR="00C964ED" w:rsidRPr="00420CB3">
        <w:rPr>
          <w:color w:val="000000"/>
          <w:sz w:val="22"/>
          <w:szCs w:val="22"/>
          <w:lang w:bidi="ru-RU"/>
        </w:rPr>
        <w:t>Агентом</w:t>
      </w:r>
      <w:r w:rsidRPr="00420CB3">
        <w:rPr>
          <w:color w:val="000000"/>
          <w:sz w:val="22"/>
          <w:szCs w:val="22"/>
          <w:lang w:bidi="ru-RU"/>
        </w:rPr>
        <w:t xml:space="preserve"> счету все расходы, связанные с покупкой</w:t>
      </w:r>
      <w:r w:rsidR="00C964ED" w:rsidRPr="00420CB3">
        <w:rPr>
          <w:color w:val="000000"/>
          <w:sz w:val="22"/>
          <w:szCs w:val="22"/>
          <w:lang w:bidi="ru-RU"/>
        </w:rPr>
        <w:t xml:space="preserve"> </w:t>
      </w:r>
      <w:r w:rsidR="00A26596" w:rsidRPr="00420CB3">
        <w:rPr>
          <w:color w:val="000000"/>
          <w:sz w:val="22"/>
          <w:szCs w:val="22"/>
          <w:lang w:bidi="ru-RU"/>
        </w:rPr>
        <w:t>и транспортировкой</w:t>
      </w:r>
      <w:r w:rsidRPr="00420CB3">
        <w:rPr>
          <w:color w:val="000000"/>
          <w:sz w:val="22"/>
          <w:szCs w:val="22"/>
          <w:lang w:bidi="ru-RU"/>
        </w:rPr>
        <w:t xml:space="preserve"> </w:t>
      </w:r>
      <w:r w:rsidR="00A26596" w:rsidRPr="00420CB3">
        <w:rPr>
          <w:color w:val="000000"/>
          <w:sz w:val="22"/>
          <w:szCs w:val="22"/>
          <w:lang w:bidi="ru-RU"/>
        </w:rPr>
        <w:t xml:space="preserve">автомобиля, </w:t>
      </w:r>
      <w:r w:rsidRPr="00420CB3">
        <w:rPr>
          <w:color w:val="000000"/>
          <w:sz w:val="22"/>
          <w:szCs w:val="22"/>
          <w:lang w:bidi="ru-RU"/>
        </w:rPr>
        <w:t xml:space="preserve">оплатой </w:t>
      </w:r>
      <w:r w:rsidR="00A26596" w:rsidRPr="00420CB3">
        <w:rPr>
          <w:color w:val="000000"/>
          <w:sz w:val="22"/>
          <w:szCs w:val="22"/>
          <w:lang w:bidi="ru-RU"/>
        </w:rPr>
        <w:t>таможенных платежей,</w:t>
      </w:r>
      <w:r w:rsidRPr="00420CB3">
        <w:rPr>
          <w:color w:val="000000"/>
          <w:sz w:val="22"/>
          <w:szCs w:val="22"/>
          <w:lang w:bidi="ru-RU"/>
        </w:rPr>
        <w:t xml:space="preserve"> а также </w:t>
      </w:r>
      <w:r w:rsidR="00A26596" w:rsidRPr="00420CB3">
        <w:rPr>
          <w:color w:val="000000"/>
          <w:sz w:val="22"/>
          <w:szCs w:val="22"/>
          <w:lang w:bidi="ru-RU"/>
        </w:rPr>
        <w:t>доукомплектаций</w:t>
      </w:r>
      <w:r w:rsidRPr="00420CB3">
        <w:rPr>
          <w:color w:val="000000"/>
          <w:sz w:val="22"/>
          <w:szCs w:val="22"/>
          <w:lang w:bidi="ru-RU"/>
        </w:rPr>
        <w:t xml:space="preserve"> и тех. обслуживанием, если они заказывались</w:t>
      </w:r>
      <w:r w:rsidR="00A26596" w:rsidRPr="00420CB3">
        <w:rPr>
          <w:color w:val="000000"/>
          <w:sz w:val="22"/>
          <w:szCs w:val="22"/>
          <w:lang w:bidi="ru-RU"/>
        </w:rPr>
        <w:t>;</w:t>
      </w:r>
    </w:p>
    <w:p w:rsidR="008543A8" w:rsidRPr="00420CB3" w:rsidRDefault="00A26596" w:rsidP="00420CB3">
      <w:pPr>
        <w:pStyle w:val="10"/>
        <w:numPr>
          <w:ilvl w:val="0"/>
          <w:numId w:val="19"/>
        </w:numPr>
        <w:shd w:val="clear" w:color="auto" w:fill="auto"/>
        <w:tabs>
          <w:tab w:val="left" w:pos="402"/>
        </w:tabs>
        <w:spacing w:line="240" w:lineRule="auto"/>
        <w:jc w:val="both"/>
        <w:rPr>
          <w:sz w:val="22"/>
          <w:szCs w:val="22"/>
        </w:rPr>
      </w:pPr>
      <w:r w:rsidRPr="00420CB3">
        <w:rPr>
          <w:color w:val="000000"/>
          <w:sz w:val="22"/>
          <w:szCs w:val="22"/>
          <w:lang w:bidi="ru-RU"/>
        </w:rPr>
        <w:t>Предоставить</w:t>
      </w:r>
      <w:r w:rsidR="008543A8" w:rsidRPr="00420CB3">
        <w:rPr>
          <w:color w:val="000000"/>
          <w:sz w:val="22"/>
          <w:szCs w:val="22"/>
          <w:lang w:bidi="ru-RU"/>
        </w:rPr>
        <w:t xml:space="preserve"> по требованию </w:t>
      </w:r>
      <w:r w:rsidRPr="00420CB3">
        <w:rPr>
          <w:color w:val="000000"/>
          <w:sz w:val="22"/>
          <w:szCs w:val="22"/>
          <w:lang w:bidi="ru-RU"/>
        </w:rPr>
        <w:t xml:space="preserve">Заказчика </w:t>
      </w:r>
      <w:r w:rsidR="00681966">
        <w:rPr>
          <w:color w:val="000000"/>
          <w:sz w:val="22"/>
          <w:szCs w:val="22"/>
          <w:lang w:bidi="ru-RU"/>
        </w:rPr>
        <w:t xml:space="preserve">при необходимости </w:t>
      </w:r>
      <w:r w:rsidRPr="00420CB3">
        <w:rPr>
          <w:color w:val="000000"/>
          <w:sz w:val="22"/>
          <w:szCs w:val="22"/>
          <w:lang w:bidi="ru-RU"/>
        </w:rPr>
        <w:t>нотариально заверенну</w:t>
      </w:r>
      <w:r w:rsidR="008543A8" w:rsidRPr="00420CB3">
        <w:rPr>
          <w:color w:val="000000"/>
          <w:sz w:val="22"/>
          <w:szCs w:val="22"/>
          <w:lang w:bidi="ru-RU"/>
        </w:rPr>
        <w:t>ю доверенность;</w:t>
      </w:r>
    </w:p>
    <w:p w:rsidR="008543A8" w:rsidRPr="00420CB3" w:rsidRDefault="008543A8" w:rsidP="00420CB3">
      <w:pPr>
        <w:pStyle w:val="10"/>
        <w:numPr>
          <w:ilvl w:val="0"/>
          <w:numId w:val="19"/>
        </w:numPr>
        <w:shd w:val="clear" w:color="auto" w:fill="auto"/>
        <w:tabs>
          <w:tab w:val="left" w:pos="402"/>
        </w:tabs>
        <w:spacing w:after="140" w:line="240" w:lineRule="auto"/>
        <w:ind w:left="500" w:hanging="500"/>
        <w:jc w:val="both"/>
        <w:rPr>
          <w:sz w:val="22"/>
          <w:szCs w:val="22"/>
        </w:rPr>
      </w:pPr>
      <w:r w:rsidRPr="00420CB3">
        <w:rPr>
          <w:color w:val="000000"/>
          <w:sz w:val="22"/>
          <w:szCs w:val="22"/>
          <w:lang w:bidi="ru-RU"/>
        </w:rPr>
        <w:t>принять о</w:t>
      </w:r>
      <w:r w:rsidR="00A26596" w:rsidRPr="00420CB3">
        <w:rPr>
          <w:color w:val="000000"/>
          <w:sz w:val="22"/>
          <w:szCs w:val="22"/>
          <w:lang w:bidi="ru-RU"/>
        </w:rPr>
        <w:t>т</w:t>
      </w:r>
      <w:r w:rsidRPr="00420CB3">
        <w:rPr>
          <w:color w:val="000000"/>
          <w:sz w:val="22"/>
          <w:szCs w:val="22"/>
          <w:lang w:bidi="ru-RU"/>
        </w:rPr>
        <w:t xml:space="preserve"> </w:t>
      </w:r>
      <w:r w:rsidR="00A26596" w:rsidRPr="00420CB3">
        <w:rPr>
          <w:color w:val="000000"/>
          <w:sz w:val="22"/>
          <w:szCs w:val="22"/>
          <w:lang w:bidi="ru-RU"/>
        </w:rPr>
        <w:t>Агента</w:t>
      </w:r>
      <w:r w:rsidRPr="00420CB3">
        <w:rPr>
          <w:color w:val="000000"/>
          <w:sz w:val="22"/>
          <w:szCs w:val="22"/>
          <w:lang w:bidi="ru-RU"/>
        </w:rPr>
        <w:t xml:space="preserve"> приобретенный но настоящему Договору автомобиль по акту приема- передачи.</w:t>
      </w:r>
    </w:p>
    <w:p w:rsidR="008543A8" w:rsidRPr="00420CB3" w:rsidRDefault="008543A8" w:rsidP="00420CB3">
      <w:pPr>
        <w:tabs>
          <w:tab w:val="left" w:pos="7380"/>
        </w:tabs>
        <w:jc w:val="center"/>
        <w:rPr>
          <w:b/>
          <w:sz w:val="22"/>
          <w:szCs w:val="22"/>
        </w:rPr>
      </w:pPr>
    </w:p>
    <w:p w:rsidR="008543A8" w:rsidRPr="00420CB3" w:rsidRDefault="008543A8" w:rsidP="00420CB3">
      <w:pPr>
        <w:tabs>
          <w:tab w:val="left" w:pos="7380"/>
        </w:tabs>
        <w:jc w:val="center"/>
        <w:rPr>
          <w:b/>
          <w:sz w:val="22"/>
          <w:szCs w:val="22"/>
        </w:rPr>
      </w:pPr>
    </w:p>
    <w:p w:rsidR="00AE1F47" w:rsidRPr="00420CB3" w:rsidRDefault="00A26596" w:rsidP="00420CB3">
      <w:pPr>
        <w:tabs>
          <w:tab w:val="left" w:pos="7380"/>
        </w:tabs>
        <w:jc w:val="center"/>
        <w:rPr>
          <w:b/>
          <w:sz w:val="22"/>
          <w:szCs w:val="22"/>
        </w:rPr>
      </w:pPr>
      <w:r w:rsidRPr="00420CB3">
        <w:rPr>
          <w:b/>
          <w:sz w:val="22"/>
          <w:szCs w:val="22"/>
        </w:rPr>
        <w:t>3</w:t>
      </w:r>
      <w:r w:rsidR="00AE1F47" w:rsidRPr="00420CB3">
        <w:rPr>
          <w:b/>
          <w:sz w:val="22"/>
          <w:szCs w:val="22"/>
        </w:rPr>
        <w:t>.</w:t>
      </w:r>
      <w:r w:rsidRPr="00420CB3">
        <w:rPr>
          <w:b/>
          <w:sz w:val="22"/>
          <w:szCs w:val="22"/>
        </w:rPr>
        <w:t xml:space="preserve"> СТОИМОСТЬ УСЛУГ</w:t>
      </w:r>
      <w:r w:rsidR="00AE1F47" w:rsidRPr="00420CB3">
        <w:rPr>
          <w:b/>
          <w:sz w:val="22"/>
          <w:szCs w:val="22"/>
        </w:rPr>
        <w:t xml:space="preserve"> И ПОРЯДОК ОПЛАТЫ</w:t>
      </w:r>
    </w:p>
    <w:p w:rsidR="00A26596" w:rsidRPr="00420CB3" w:rsidRDefault="00A26596" w:rsidP="00420CB3">
      <w:pPr>
        <w:tabs>
          <w:tab w:val="left" w:pos="7380"/>
        </w:tabs>
        <w:jc w:val="center"/>
        <w:rPr>
          <w:b/>
          <w:sz w:val="22"/>
          <w:szCs w:val="22"/>
        </w:rPr>
      </w:pPr>
    </w:p>
    <w:p w:rsidR="00A26596" w:rsidRPr="00420CB3" w:rsidRDefault="00A26596" w:rsidP="00420CB3">
      <w:pPr>
        <w:pStyle w:val="10"/>
        <w:numPr>
          <w:ilvl w:val="1"/>
          <w:numId w:val="24"/>
        </w:numPr>
        <w:shd w:val="clear" w:color="auto" w:fill="auto"/>
        <w:tabs>
          <w:tab w:val="left" w:pos="1239"/>
        </w:tabs>
        <w:spacing w:line="240" w:lineRule="auto"/>
        <w:jc w:val="both"/>
        <w:rPr>
          <w:sz w:val="22"/>
          <w:szCs w:val="22"/>
        </w:rPr>
      </w:pPr>
      <w:r w:rsidRPr="00420CB3">
        <w:rPr>
          <w:color w:val="000000"/>
          <w:sz w:val="22"/>
          <w:szCs w:val="22"/>
          <w:lang w:bidi="ru-RU"/>
        </w:rPr>
        <w:t>Оплата в рамках договора производится в четыре этапа:</w:t>
      </w:r>
    </w:p>
    <w:p w:rsidR="00420CB3" w:rsidRDefault="00A26596" w:rsidP="00420CB3">
      <w:pPr>
        <w:pStyle w:val="10"/>
        <w:numPr>
          <w:ilvl w:val="0"/>
          <w:numId w:val="22"/>
        </w:numPr>
        <w:shd w:val="clear" w:color="auto" w:fill="auto"/>
        <w:tabs>
          <w:tab w:val="left" w:pos="872"/>
        </w:tabs>
        <w:spacing w:line="240" w:lineRule="auto"/>
        <w:ind w:left="860" w:hanging="320"/>
        <w:jc w:val="both"/>
        <w:rPr>
          <w:sz w:val="22"/>
          <w:szCs w:val="22"/>
        </w:rPr>
      </w:pPr>
      <w:r w:rsidRPr="00420CB3">
        <w:rPr>
          <w:color w:val="000000"/>
          <w:sz w:val="22"/>
          <w:szCs w:val="22"/>
          <w:lang w:bidi="ru-RU"/>
        </w:rPr>
        <w:t>Заказчик вносит сумму аванса в размере 30.000 (тридцать тысяч) рублей перед покупкой Автомобиля на аукционе</w:t>
      </w:r>
      <w:r w:rsidR="0071112F" w:rsidRPr="00420CB3">
        <w:rPr>
          <w:color w:val="000000"/>
          <w:sz w:val="22"/>
          <w:szCs w:val="22"/>
          <w:lang w:bidi="ru-RU"/>
        </w:rPr>
        <w:t xml:space="preserve">; </w:t>
      </w:r>
    </w:p>
    <w:p w:rsidR="00A26596" w:rsidRPr="00420CB3" w:rsidRDefault="0071112F" w:rsidP="00420CB3">
      <w:pPr>
        <w:pStyle w:val="10"/>
        <w:shd w:val="clear" w:color="auto" w:fill="auto"/>
        <w:tabs>
          <w:tab w:val="left" w:pos="872"/>
        </w:tabs>
        <w:spacing w:line="240" w:lineRule="auto"/>
        <w:ind w:left="860"/>
        <w:jc w:val="both"/>
        <w:rPr>
          <w:sz w:val="22"/>
          <w:szCs w:val="22"/>
        </w:rPr>
      </w:pPr>
      <w:r w:rsidRPr="00420CB3">
        <w:rPr>
          <w:sz w:val="22"/>
          <w:szCs w:val="22"/>
        </w:rPr>
        <w:t xml:space="preserve">В случае отказа Заказчика от автомобиля до покупки его на аукционе (в период поиска) предоплата в размере 30 000 рублей (тридцать тысяч рублей) возвращается в полном объеме Заказчику, без </w:t>
      </w:r>
      <w:r w:rsidRPr="00420CB3">
        <w:rPr>
          <w:sz w:val="22"/>
          <w:szCs w:val="22"/>
        </w:rPr>
        <w:lastRenderedPageBreak/>
        <w:t>удержания каких-либо комиссий, расходов, сборов, вознаграждений в течение трех дней со дня отказа или другой срок, оговоренный сторонами.</w:t>
      </w:r>
    </w:p>
    <w:p w:rsidR="00A26596" w:rsidRPr="00420CB3" w:rsidRDefault="006E6046" w:rsidP="00420CB3">
      <w:pPr>
        <w:pStyle w:val="10"/>
        <w:numPr>
          <w:ilvl w:val="0"/>
          <w:numId w:val="22"/>
        </w:numPr>
        <w:shd w:val="clear" w:color="auto" w:fill="auto"/>
        <w:tabs>
          <w:tab w:val="left" w:pos="872"/>
        </w:tabs>
        <w:spacing w:line="240" w:lineRule="auto"/>
        <w:ind w:left="860" w:hanging="320"/>
        <w:jc w:val="both"/>
        <w:rPr>
          <w:sz w:val="22"/>
          <w:szCs w:val="22"/>
        </w:rPr>
      </w:pPr>
      <w:r w:rsidRPr="00420CB3">
        <w:rPr>
          <w:color w:val="000000"/>
          <w:sz w:val="22"/>
          <w:szCs w:val="22"/>
          <w:lang w:bidi="ru-RU"/>
        </w:rPr>
        <w:t>Заказчик</w:t>
      </w:r>
      <w:r w:rsidR="00A26596" w:rsidRPr="00420CB3">
        <w:rPr>
          <w:color w:val="000000"/>
          <w:sz w:val="22"/>
          <w:szCs w:val="22"/>
          <w:lang w:bidi="ru-RU"/>
        </w:rPr>
        <w:t xml:space="preserve"> вносит в качестве предоплаты за приобретаемый в дальнейшем </w:t>
      </w:r>
      <w:r w:rsidRPr="00420CB3">
        <w:rPr>
          <w:color w:val="000000"/>
          <w:sz w:val="22"/>
          <w:szCs w:val="22"/>
          <w:lang w:bidi="ru-RU"/>
        </w:rPr>
        <w:t>Автомобиль денежную сумму</w:t>
      </w:r>
      <w:r w:rsidR="00A26596" w:rsidRPr="00420CB3">
        <w:rPr>
          <w:color w:val="000000"/>
          <w:sz w:val="22"/>
          <w:szCs w:val="22"/>
          <w:lang w:bidi="ru-RU"/>
        </w:rPr>
        <w:t xml:space="preserve"> в размере аукционной стоимости и затрат в Японии, включая фрахт, в течение двух банковских дней с момента приобретения </w:t>
      </w:r>
      <w:r w:rsidRPr="00420CB3">
        <w:rPr>
          <w:color w:val="000000"/>
          <w:sz w:val="22"/>
          <w:szCs w:val="22"/>
          <w:lang w:bidi="ru-RU"/>
        </w:rPr>
        <w:t>Автомобиля</w:t>
      </w:r>
      <w:r w:rsidR="00A26596" w:rsidRPr="00420CB3">
        <w:rPr>
          <w:color w:val="000000"/>
          <w:sz w:val="22"/>
          <w:szCs w:val="22"/>
          <w:lang w:bidi="ru-RU"/>
        </w:rPr>
        <w:t xml:space="preserve"> на аукционе;</w:t>
      </w:r>
    </w:p>
    <w:p w:rsidR="00A26596" w:rsidRPr="00420CB3" w:rsidRDefault="00420CB3" w:rsidP="00420CB3">
      <w:pPr>
        <w:pStyle w:val="10"/>
        <w:numPr>
          <w:ilvl w:val="0"/>
          <w:numId w:val="22"/>
        </w:numPr>
        <w:shd w:val="clear" w:color="auto" w:fill="auto"/>
        <w:tabs>
          <w:tab w:val="left" w:pos="872"/>
        </w:tabs>
        <w:spacing w:line="240" w:lineRule="auto"/>
        <w:ind w:left="860" w:hanging="320"/>
        <w:jc w:val="both"/>
        <w:rPr>
          <w:sz w:val="22"/>
          <w:szCs w:val="22"/>
        </w:rPr>
      </w:pPr>
      <w:r w:rsidRPr="00420CB3">
        <w:rPr>
          <w:color w:val="000000"/>
          <w:sz w:val="22"/>
          <w:szCs w:val="22"/>
          <w:lang w:bidi="ru-RU"/>
        </w:rPr>
        <w:t>Заказчик</w:t>
      </w:r>
      <w:r w:rsidR="00A26596" w:rsidRPr="00420CB3">
        <w:rPr>
          <w:color w:val="000000"/>
          <w:sz w:val="22"/>
          <w:szCs w:val="22"/>
          <w:lang w:bidi="ru-RU"/>
        </w:rPr>
        <w:t xml:space="preserve"> вносит в качестве предоплаты за приобретаемый в дальнейшем </w:t>
      </w:r>
      <w:r w:rsidR="006E6046" w:rsidRPr="00420CB3">
        <w:rPr>
          <w:color w:val="000000"/>
          <w:sz w:val="22"/>
          <w:szCs w:val="22"/>
          <w:lang w:bidi="ru-RU"/>
        </w:rPr>
        <w:t>Автомобиль</w:t>
      </w:r>
      <w:r w:rsidR="00A26596" w:rsidRPr="00420CB3">
        <w:rPr>
          <w:color w:val="000000"/>
          <w:sz w:val="22"/>
          <w:szCs w:val="22"/>
          <w:lang w:bidi="ru-RU"/>
        </w:rPr>
        <w:t xml:space="preserve"> денежную сумму в размере стоимости выгруз</w:t>
      </w:r>
      <w:r w:rsidR="006E6046" w:rsidRPr="00420CB3">
        <w:rPr>
          <w:color w:val="000000"/>
          <w:sz w:val="22"/>
          <w:szCs w:val="22"/>
          <w:lang w:bidi="ru-RU"/>
        </w:rPr>
        <w:t>ки, размещения и хранения на СВХ, т</w:t>
      </w:r>
      <w:r w:rsidR="00A26596" w:rsidRPr="00420CB3">
        <w:rPr>
          <w:color w:val="000000"/>
          <w:sz w:val="22"/>
          <w:szCs w:val="22"/>
          <w:lang w:bidi="ru-RU"/>
        </w:rPr>
        <w:t>аможен</w:t>
      </w:r>
      <w:r w:rsidR="006E6046" w:rsidRPr="00420CB3">
        <w:rPr>
          <w:color w:val="000000"/>
          <w:sz w:val="22"/>
          <w:szCs w:val="22"/>
          <w:lang w:bidi="ru-RU"/>
        </w:rPr>
        <w:t>н</w:t>
      </w:r>
      <w:r w:rsidR="00A26596" w:rsidRPr="00420CB3">
        <w:rPr>
          <w:color w:val="000000"/>
          <w:sz w:val="22"/>
          <w:szCs w:val="22"/>
          <w:lang w:bidi="ru-RU"/>
        </w:rPr>
        <w:t xml:space="preserve">ого оформления, а также доукомплектации и тех. обслуживания, если они заказывались, в течение двух банковских дней с момента получения от </w:t>
      </w:r>
      <w:r w:rsidRPr="00420CB3">
        <w:rPr>
          <w:color w:val="000000"/>
          <w:sz w:val="22"/>
          <w:szCs w:val="22"/>
          <w:lang w:bidi="ru-RU"/>
        </w:rPr>
        <w:t>Агента</w:t>
      </w:r>
      <w:r w:rsidR="00A26596" w:rsidRPr="00420CB3">
        <w:rPr>
          <w:color w:val="000000"/>
          <w:sz w:val="22"/>
          <w:szCs w:val="22"/>
          <w:lang w:bidi="ru-RU"/>
        </w:rPr>
        <w:t xml:space="preserve"> информации о планируемой дате отгрузки </w:t>
      </w:r>
      <w:r w:rsidRPr="00420CB3">
        <w:rPr>
          <w:color w:val="000000"/>
          <w:sz w:val="22"/>
          <w:szCs w:val="22"/>
          <w:lang w:bidi="ru-RU"/>
        </w:rPr>
        <w:t>Автомобиля</w:t>
      </w:r>
      <w:r w:rsidR="00A26596" w:rsidRPr="00420CB3">
        <w:rPr>
          <w:color w:val="000000"/>
          <w:sz w:val="22"/>
          <w:szCs w:val="22"/>
          <w:lang w:bidi="ru-RU"/>
        </w:rPr>
        <w:t xml:space="preserve"> из Японии;</w:t>
      </w:r>
    </w:p>
    <w:p w:rsidR="00A26596" w:rsidRPr="00420CB3" w:rsidRDefault="00420CB3" w:rsidP="00420CB3">
      <w:pPr>
        <w:pStyle w:val="10"/>
        <w:numPr>
          <w:ilvl w:val="0"/>
          <w:numId w:val="22"/>
        </w:numPr>
        <w:shd w:val="clear" w:color="auto" w:fill="auto"/>
        <w:tabs>
          <w:tab w:val="left" w:pos="872"/>
        </w:tabs>
        <w:spacing w:line="240" w:lineRule="auto"/>
        <w:ind w:left="860" w:hanging="320"/>
        <w:jc w:val="both"/>
        <w:rPr>
          <w:sz w:val="22"/>
          <w:szCs w:val="22"/>
        </w:rPr>
      </w:pPr>
      <w:r w:rsidRPr="00420CB3">
        <w:rPr>
          <w:color w:val="000000"/>
          <w:sz w:val="22"/>
          <w:szCs w:val="22"/>
          <w:lang w:bidi="ru-RU"/>
        </w:rPr>
        <w:t>Заказчик</w:t>
      </w:r>
      <w:r w:rsidR="00A26596" w:rsidRPr="00420CB3">
        <w:rPr>
          <w:color w:val="000000"/>
          <w:sz w:val="22"/>
          <w:szCs w:val="22"/>
          <w:lang w:bidi="ru-RU"/>
        </w:rPr>
        <w:t xml:space="preserve"> производит окончательный расчет в течение 2</w:t>
      </w:r>
      <w:r w:rsidR="00681966">
        <w:rPr>
          <w:color w:val="000000"/>
          <w:sz w:val="22"/>
          <w:szCs w:val="22"/>
          <w:lang w:bidi="ru-RU"/>
        </w:rPr>
        <w:t>-</w:t>
      </w:r>
      <w:r w:rsidR="00A26596" w:rsidRPr="00420CB3">
        <w:rPr>
          <w:color w:val="000000"/>
          <w:sz w:val="22"/>
          <w:szCs w:val="22"/>
          <w:lang w:bidi="ru-RU"/>
        </w:rPr>
        <w:t xml:space="preserve">х банковских дней с момента попечения от </w:t>
      </w:r>
      <w:r w:rsidRPr="00420CB3">
        <w:rPr>
          <w:color w:val="000000"/>
          <w:sz w:val="22"/>
          <w:szCs w:val="22"/>
          <w:lang w:bidi="ru-RU"/>
        </w:rPr>
        <w:t>Агента</w:t>
      </w:r>
      <w:r w:rsidR="00A26596" w:rsidRPr="00420CB3">
        <w:rPr>
          <w:color w:val="000000"/>
          <w:sz w:val="22"/>
          <w:szCs w:val="22"/>
          <w:lang w:bidi="ru-RU"/>
        </w:rPr>
        <w:t xml:space="preserve"> информации о планируемой дате окончания таможенного оформления </w:t>
      </w:r>
      <w:r w:rsidRPr="00420CB3">
        <w:rPr>
          <w:color w:val="000000"/>
          <w:sz w:val="22"/>
          <w:szCs w:val="22"/>
          <w:lang w:bidi="ru-RU"/>
        </w:rPr>
        <w:t>Автомобиля</w:t>
      </w:r>
      <w:r w:rsidR="00A26596" w:rsidRPr="00420CB3">
        <w:rPr>
          <w:color w:val="000000"/>
          <w:sz w:val="22"/>
          <w:szCs w:val="22"/>
          <w:lang w:bidi="ru-RU"/>
        </w:rPr>
        <w:t>.</w:t>
      </w:r>
    </w:p>
    <w:p w:rsidR="006E6046" w:rsidRPr="00420CB3" w:rsidRDefault="00A26596" w:rsidP="00420CB3">
      <w:pPr>
        <w:pStyle w:val="10"/>
        <w:numPr>
          <w:ilvl w:val="0"/>
          <w:numId w:val="23"/>
        </w:numPr>
        <w:shd w:val="clear" w:color="auto" w:fill="auto"/>
        <w:tabs>
          <w:tab w:val="left" w:pos="567"/>
        </w:tabs>
        <w:spacing w:line="240" w:lineRule="auto"/>
        <w:ind w:firstLine="142"/>
        <w:jc w:val="both"/>
        <w:rPr>
          <w:sz w:val="22"/>
          <w:szCs w:val="22"/>
        </w:rPr>
      </w:pPr>
      <w:r w:rsidRPr="00420CB3">
        <w:rPr>
          <w:color w:val="000000"/>
          <w:sz w:val="22"/>
          <w:szCs w:val="22"/>
          <w:lang w:bidi="ru-RU"/>
        </w:rPr>
        <w:t>Агентское вознаграждение составляет 30.000 (тридцать тысяч) рублей</w:t>
      </w:r>
      <w:r w:rsidR="006E6046" w:rsidRPr="00420CB3">
        <w:rPr>
          <w:color w:val="000000"/>
          <w:sz w:val="22"/>
          <w:szCs w:val="22"/>
          <w:lang w:bidi="ru-RU"/>
        </w:rPr>
        <w:t>.</w:t>
      </w:r>
    </w:p>
    <w:p w:rsidR="006E6046" w:rsidRPr="00420CB3" w:rsidRDefault="006E6046" w:rsidP="00420CB3">
      <w:pPr>
        <w:pStyle w:val="10"/>
        <w:numPr>
          <w:ilvl w:val="0"/>
          <w:numId w:val="23"/>
        </w:numPr>
        <w:shd w:val="clear" w:color="auto" w:fill="auto"/>
        <w:tabs>
          <w:tab w:val="left" w:pos="567"/>
        </w:tabs>
        <w:spacing w:line="240" w:lineRule="auto"/>
        <w:ind w:firstLine="142"/>
        <w:jc w:val="both"/>
        <w:rPr>
          <w:sz w:val="22"/>
          <w:szCs w:val="22"/>
        </w:rPr>
      </w:pPr>
      <w:r w:rsidRPr="00420CB3">
        <w:rPr>
          <w:sz w:val="22"/>
          <w:szCs w:val="22"/>
        </w:rPr>
        <w:t>Конечная стоимость автомобиля уточняется Сторонами в день поступления второго взноса в кассу или на расчетный счет Агента и подписания Приложения № 2 к настоящему Договору.</w:t>
      </w:r>
    </w:p>
    <w:p w:rsidR="006E6046" w:rsidRPr="00420CB3" w:rsidRDefault="006E6046" w:rsidP="00420CB3">
      <w:pPr>
        <w:pStyle w:val="10"/>
        <w:numPr>
          <w:ilvl w:val="0"/>
          <w:numId w:val="23"/>
        </w:numPr>
        <w:shd w:val="clear" w:color="auto" w:fill="auto"/>
        <w:tabs>
          <w:tab w:val="left" w:pos="567"/>
        </w:tabs>
        <w:spacing w:line="240" w:lineRule="auto"/>
        <w:ind w:firstLine="142"/>
        <w:jc w:val="both"/>
        <w:rPr>
          <w:sz w:val="22"/>
          <w:szCs w:val="22"/>
        </w:rPr>
      </w:pPr>
      <w:r w:rsidRPr="00420CB3">
        <w:rPr>
          <w:sz w:val="22"/>
          <w:szCs w:val="22"/>
        </w:rPr>
        <w:t>Снижение конечной стоимости автомобиля может быть следствием снижения расчетных курсов валют за период, прошедший от даты покупки автомобиля на аукционе до даты оплаты таможенной пошлины за него, что не является дополнительным заработком Агента, а становится незапланированной экономией Заказчика.</w:t>
      </w:r>
    </w:p>
    <w:p w:rsidR="006E6046" w:rsidRPr="00420CB3" w:rsidRDefault="006E6046" w:rsidP="00420CB3">
      <w:pPr>
        <w:pStyle w:val="10"/>
        <w:numPr>
          <w:ilvl w:val="0"/>
          <w:numId w:val="23"/>
        </w:numPr>
        <w:shd w:val="clear" w:color="auto" w:fill="auto"/>
        <w:tabs>
          <w:tab w:val="left" w:pos="567"/>
        </w:tabs>
        <w:spacing w:line="240" w:lineRule="auto"/>
        <w:ind w:firstLine="142"/>
        <w:jc w:val="both"/>
        <w:rPr>
          <w:sz w:val="22"/>
          <w:szCs w:val="22"/>
        </w:rPr>
      </w:pPr>
      <w:r w:rsidRPr="00420CB3">
        <w:rPr>
          <w:sz w:val="22"/>
          <w:szCs w:val="22"/>
        </w:rPr>
        <w:t>Превышение конечной стоимости автомобиля возможно в случае значительного повышения курса рубля к евро (EUR) по данным ЦБ РФ за период, прошедший от даты покупки автомобиля на аукционе до даты оплаты таможенной пошлины за него. В этом случае, конечная стоимость автомобиля пересчитывается по фактически уплаченным таможенным платежам, указанным в ТПО или ГТД на дату таможенного оформления автомобиля.</w:t>
      </w:r>
    </w:p>
    <w:p w:rsidR="00191171" w:rsidRPr="00420CB3" w:rsidRDefault="00191171" w:rsidP="00420CB3">
      <w:pPr>
        <w:tabs>
          <w:tab w:val="left" w:pos="7380"/>
        </w:tabs>
        <w:jc w:val="center"/>
        <w:rPr>
          <w:sz w:val="22"/>
          <w:szCs w:val="22"/>
        </w:rPr>
      </w:pPr>
    </w:p>
    <w:p w:rsidR="00AE1F47" w:rsidRPr="00420CB3" w:rsidRDefault="002676F0" w:rsidP="00420CB3">
      <w:pPr>
        <w:tabs>
          <w:tab w:val="left" w:pos="7380"/>
        </w:tabs>
        <w:jc w:val="center"/>
        <w:rPr>
          <w:b/>
          <w:sz w:val="22"/>
          <w:szCs w:val="22"/>
        </w:rPr>
      </w:pPr>
      <w:r w:rsidRPr="00420CB3">
        <w:rPr>
          <w:b/>
          <w:sz w:val="22"/>
          <w:szCs w:val="22"/>
        </w:rPr>
        <w:t>4</w:t>
      </w:r>
      <w:r w:rsidR="00AE1F47" w:rsidRPr="00420CB3">
        <w:rPr>
          <w:b/>
          <w:sz w:val="22"/>
          <w:szCs w:val="22"/>
        </w:rPr>
        <w:t xml:space="preserve">. ПОРЯДОК </w:t>
      </w:r>
      <w:r w:rsidRPr="00420CB3">
        <w:rPr>
          <w:b/>
          <w:sz w:val="22"/>
          <w:szCs w:val="22"/>
        </w:rPr>
        <w:t>ИСПОЛНЕНИЯ ДОГОВОРА</w:t>
      </w:r>
    </w:p>
    <w:p w:rsidR="00AE1F47" w:rsidRPr="00420CB3" w:rsidRDefault="002676F0" w:rsidP="00420CB3">
      <w:pPr>
        <w:tabs>
          <w:tab w:val="left" w:pos="7380"/>
        </w:tabs>
        <w:jc w:val="both"/>
        <w:rPr>
          <w:sz w:val="22"/>
          <w:szCs w:val="22"/>
        </w:rPr>
      </w:pPr>
      <w:r w:rsidRPr="00420CB3">
        <w:rPr>
          <w:sz w:val="22"/>
          <w:szCs w:val="22"/>
        </w:rPr>
        <w:t>4</w:t>
      </w:r>
      <w:r w:rsidR="00AE1F47" w:rsidRPr="00420CB3">
        <w:rPr>
          <w:sz w:val="22"/>
          <w:szCs w:val="22"/>
        </w:rPr>
        <w:t xml:space="preserve">.1. </w:t>
      </w:r>
      <w:r w:rsidR="00B379E7" w:rsidRPr="00420CB3">
        <w:rPr>
          <w:sz w:val="22"/>
          <w:szCs w:val="22"/>
        </w:rPr>
        <w:t>Агент</w:t>
      </w:r>
      <w:r w:rsidR="00AE1F47" w:rsidRPr="00420CB3">
        <w:rPr>
          <w:sz w:val="22"/>
          <w:szCs w:val="22"/>
        </w:rPr>
        <w:t xml:space="preserve"> начинает поиск автомобиля с характеристиками и в комплектации, указанными в Приложении №1, на аукционах Японии, после поступления предоплаты в соотв</w:t>
      </w:r>
      <w:r w:rsidRPr="00420CB3">
        <w:rPr>
          <w:sz w:val="22"/>
          <w:szCs w:val="22"/>
        </w:rPr>
        <w:t>етствии с п. 3</w:t>
      </w:r>
      <w:r w:rsidR="00AE1F47" w:rsidRPr="00420CB3">
        <w:rPr>
          <w:sz w:val="22"/>
          <w:szCs w:val="22"/>
        </w:rPr>
        <w:t>.1. настоящего Договора.</w:t>
      </w:r>
    </w:p>
    <w:p w:rsidR="00AE1F47" w:rsidRPr="00420CB3" w:rsidRDefault="002676F0" w:rsidP="00420CB3">
      <w:pPr>
        <w:tabs>
          <w:tab w:val="left" w:pos="7380"/>
        </w:tabs>
        <w:jc w:val="both"/>
        <w:rPr>
          <w:sz w:val="22"/>
          <w:szCs w:val="22"/>
        </w:rPr>
      </w:pPr>
      <w:r w:rsidRPr="00420CB3">
        <w:rPr>
          <w:sz w:val="22"/>
          <w:szCs w:val="22"/>
        </w:rPr>
        <w:t>4</w:t>
      </w:r>
      <w:r w:rsidR="00AE1F47" w:rsidRPr="00420CB3">
        <w:rPr>
          <w:sz w:val="22"/>
          <w:szCs w:val="22"/>
        </w:rPr>
        <w:t xml:space="preserve">.2. При поиске автомобиля, соответствующего критериям Заказчика, в базах данных аукционов Японии, </w:t>
      </w:r>
      <w:r w:rsidR="00B379E7" w:rsidRPr="00420CB3">
        <w:rPr>
          <w:sz w:val="22"/>
          <w:szCs w:val="22"/>
        </w:rPr>
        <w:t>Агент</w:t>
      </w:r>
      <w:r w:rsidR="00AE1F47" w:rsidRPr="00420CB3">
        <w:rPr>
          <w:sz w:val="22"/>
          <w:szCs w:val="22"/>
        </w:rPr>
        <w:t xml:space="preserve"> согласует с Заказчиком, по просьбе Заказчика, подходящий лот и возможность его покупки путем сообщения по телефону номера лота, наименования аукциона, дату проведения торгов, либо путем направления на электронный адрес Заказчика опубликованного аукционного листа с фотографиями автомобиля, либо путем устного описания автомобиля по телефону. Подтверждение Заказчика на покупку выбранного им автомобиля направляется </w:t>
      </w:r>
      <w:r w:rsidR="00B379E7" w:rsidRPr="00420CB3">
        <w:rPr>
          <w:sz w:val="22"/>
          <w:szCs w:val="22"/>
        </w:rPr>
        <w:t>Агент</w:t>
      </w:r>
      <w:r w:rsidR="00AE1F47" w:rsidRPr="00420CB3">
        <w:rPr>
          <w:sz w:val="22"/>
          <w:szCs w:val="22"/>
        </w:rPr>
        <w:t xml:space="preserve">у на его электронный адрес, указанный в настоящем договоре, либо путем устного подтверждения по телефону или при личном присутствии. В случае полного соответствия найденного лота на аукционе критериям Заказчика (указанным в Приложении №1), </w:t>
      </w:r>
      <w:r w:rsidR="00B379E7" w:rsidRPr="00420CB3">
        <w:rPr>
          <w:sz w:val="22"/>
          <w:szCs w:val="22"/>
        </w:rPr>
        <w:t>Агент</w:t>
      </w:r>
      <w:r w:rsidR="00AE1F47" w:rsidRPr="00420CB3">
        <w:rPr>
          <w:sz w:val="22"/>
          <w:szCs w:val="22"/>
        </w:rPr>
        <w:t xml:space="preserve"> вправе совершить покупку данного лота без предварительного подтверждения Заказчика, если иное не предусмотрено Сторонами.</w:t>
      </w:r>
    </w:p>
    <w:p w:rsidR="00AE1F47" w:rsidRPr="00420CB3" w:rsidRDefault="002676F0" w:rsidP="00420CB3">
      <w:pPr>
        <w:tabs>
          <w:tab w:val="left" w:pos="7380"/>
        </w:tabs>
        <w:jc w:val="both"/>
        <w:rPr>
          <w:sz w:val="22"/>
          <w:szCs w:val="22"/>
        </w:rPr>
      </w:pPr>
      <w:r w:rsidRPr="00420CB3">
        <w:rPr>
          <w:sz w:val="22"/>
          <w:szCs w:val="22"/>
        </w:rPr>
        <w:t>4</w:t>
      </w:r>
      <w:r w:rsidR="00AE1F47" w:rsidRPr="00420CB3">
        <w:rPr>
          <w:sz w:val="22"/>
          <w:szCs w:val="22"/>
        </w:rPr>
        <w:t>.3. После приобретения автомобиля в Японии, стороны составляют и подписывают Приложение № 2 (являющуюся неотъемлемой частью настоящего Договора), содержащую окончательные сведения об автомобиле и его максимальной конечной стоимости.</w:t>
      </w:r>
    </w:p>
    <w:p w:rsidR="00AE1F47" w:rsidRPr="00420CB3" w:rsidRDefault="002676F0" w:rsidP="00420CB3">
      <w:pPr>
        <w:tabs>
          <w:tab w:val="left" w:pos="7380"/>
        </w:tabs>
        <w:jc w:val="both"/>
        <w:rPr>
          <w:sz w:val="22"/>
          <w:szCs w:val="22"/>
        </w:rPr>
      </w:pPr>
      <w:r w:rsidRPr="00420CB3">
        <w:rPr>
          <w:sz w:val="22"/>
          <w:szCs w:val="22"/>
        </w:rPr>
        <w:t>4</w:t>
      </w:r>
      <w:r w:rsidR="00AE1F47" w:rsidRPr="00420CB3">
        <w:rPr>
          <w:sz w:val="22"/>
          <w:szCs w:val="22"/>
        </w:rPr>
        <w:t xml:space="preserve">.4. </w:t>
      </w:r>
      <w:r w:rsidR="00B379E7" w:rsidRPr="00420CB3">
        <w:rPr>
          <w:sz w:val="22"/>
          <w:szCs w:val="22"/>
        </w:rPr>
        <w:t>Агент</w:t>
      </w:r>
      <w:r w:rsidR="00AE1F47" w:rsidRPr="00420CB3">
        <w:rPr>
          <w:sz w:val="22"/>
          <w:szCs w:val="22"/>
        </w:rPr>
        <w:t xml:space="preserve"> обязуется поставить Заказчику автомобиль в </w:t>
      </w:r>
      <w:r w:rsidR="00AE1F47" w:rsidRPr="00420CB3">
        <w:rPr>
          <w:sz w:val="22"/>
          <w:szCs w:val="22"/>
          <w:highlight w:val="yellow"/>
        </w:rPr>
        <w:t>течении 45 (сорока пяти) рабочих</w:t>
      </w:r>
      <w:r w:rsidR="00AE1F47" w:rsidRPr="00420CB3">
        <w:rPr>
          <w:sz w:val="22"/>
          <w:szCs w:val="22"/>
        </w:rPr>
        <w:t xml:space="preserve"> дней c момента покупки автомобиля на аукционе в Японии. Доставка автомобиля от места прохождения таможенного оформления до города </w:t>
      </w:r>
      <w:r w:rsidR="00B379E7" w:rsidRPr="00420CB3">
        <w:rPr>
          <w:sz w:val="22"/>
          <w:szCs w:val="22"/>
        </w:rPr>
        <w:t>Агент</w:t>
      </w:r>
      <w:r w:rsidR="00AE1F47" w:rsidRPr="00420CB3">
        <w:rPr>
          <w:sz w:val="22"/>
          <w:szCs w:val="22"/>
        </w:rPr>
        <w:t>а оговаривается отдельно.</w:t>
      </w:r>
    </w:p>
    <w:p w:rsidR="00AE1F47" w:rsidRPr="00420CB3" w:rsidRDefault="002676F0" w:rsidP="00420CB3">
      <w:pPr>
        <w:tabs>
          <w:tab w:val="left" w:pos="7380"/>
        </w:tabs>
        <w:jc w:val="both"/>
        <w:rPr>
          <w:sz w:val="22"/>
          <w:szCs w:val="22"/>
        </w:rPr>
      </w:pPr>
      <w:r w:rsidRPr="00420CB3">
        <w:rPr>
          <w:sz w:val="22"/>
          <w:szCs w:val="22"/>
        </w:rPr>
        <w:t>4</w:t>
      </w:r>
      <w:r w:rsidR="00AE1F47" w:rsidRPr="00420CB3">
        <w:rPr>
          <w:sz w:val="22"/>
          <w:szCs w:val="22"/>
        </w:rPr>
        <w:t xml:space="preserve">.5. Одновременно с автомобилем, </w:t>
      </w:r>
      <w:r w:rsidR="00B379E7" w:rsidRPr="00420CB3">
        <w:rPr>
          <w:sz w:val="22"/>
          <w:szCs w:val="22"/>
        </w:rPr>
        <w:t>Агент</w:t>
      </w:r>
      <w:r w:rsidR="00AE1F47" w:rsidRPr="00420CB3">
        <w:rPr>
          <w:sz w:val="22"/>
          <w:szCs w:val="22"/>
        </w:rPr>
        <w:t xml:space="preserve"> передает Заказчику (если Заказчик является Юридическим лицом) счет-фактуру, накладную, Паспорт транспортного средства, копию ГТД, договор купли — продажи. В случае если Заказчик является Физическим лицом, одновременно с автомобилем </w:t>
      </w:r>
      <w:r w:rsidR="00B379E7" w:rsidRPr="00420CB3">
        <w:rPr>
          <w:sz w:val="22"/>
          <w:szCs w:val="22"/>
        </w:rPr>
        <w:t>Агент</w:t>
      </w:r>
      <w:r w:rsidR="00AE1F47" w:rsidRPr="00420CB3">
        <w:rPr>
          <w:sz w:val="22"/>
          <w:szCs w:val="22"/>
        </w:rPr>
        <w:t xml:space="preserve"> передает Заказчику Паспорт транспортного средства и иные документы, необходимые для свободного использования автомобиля.</w:t>
      </w:r>
    </w:p>
    <w:p w:rsidR="00AE1F47" w:rsidRPr="00420CB3" w:rsidRDefault="00AE1F47" w:rsidP="00420CB3">
      <w:pPr>
        <w:tabs>
          <w:tab w:val="left" w:pos="7380"/>
        </w:tabs>
        <w:jc w:val="both"/>
        <w:rPr>
          <w:sz w:val="22"/>
          <w:szCs w:val="22"/>
        </w:rPr>
      </w:pPr>
      <w:r w:rsidRPr="00420CB3">
        <w:rPr>
          <w:sz w:val="22"/>
          <w:szCs w:val="22"/>
        </w:rPr>
        <w:t xml:space="preserve">3.6. </w:t>
      </w:r>
      <w:r w:rsidR="00F81C5F" w:rsidRPr="00420CB3">
        <w:rPr>
          <w:sz w:val="22"/>
          <w:szCs w:val="22"/>
        </w:rPr>
        <w:t>Обязательства Агента по данному Договору считаются выполненными с момента передачи автомобиля по акту приема-передачи</w:t>
      </w:r>
    </w:p>
    <w:p w:rsidR="00AE1F47" w:rsidRPr="00420CB3" w:rsidRDefault="00AE1F47" w:rsidP="00420CB3">
      <w:pPr>
        <w:tabs>
          <w:tab w:val="left" w:pos="7380"/>
        </w:tabs>
        <w:jc w:val="both"/>
        <w:rPr>
          <w:sz w:val="22"/>
          <w:szCs w:val="22"/>
        </w:rPr>
      </w:pPr>
      <w:r w:rsidRPr="00420CB3">
        <w:rPr>
          <w:sz w:val="22"/>
          <w:szCs w:val="22"/>
        </w:rPr>
        <w:t xml:space="preserve">3.7. В случае невозможности поставки или задержки поставки автомобиля </w:t>
      </w:r>
      <w:r w:rsidR="00B379E7" w:rsidRPr="00420CB3">
        <w:rPr>
          <w:sz w:val="22"/>
          <w:szCs w:val="22"/>
        </w:rPr>
        <w:t>Агент</w:t>
      </w:r>
      <w:r w:rsidRPr="00420CB3">
        <w:rPr>
          <w:sz w:val="22"/>
          <w:szCs w:val="22"/>
        </w:rPr>
        <w:t xml:space="preserve"> незам</w:t>
      </w:r>
      <w:r w:rsidR="00420CB3" w:rsidRPr="00420CB3">
        <w:rPr>
          <w:sz w:val="22"/>
          <w:szCs w:val="22"/>
        </w:rPr>
        <w:t>едлительно информирует об этом Заказчика</w:t>
      </w:r>
      <w:r w:rsidRPr="00420CB3">
        <w:rPr>
          <w:sz w:val="22"/>
          <w:szCs w:val="22"/>
        </w:rPr>
        <w:t>.</w:t>
      </w:r>
    </w:p>
    <w:p w:rsidR="00191171" w:rsidRPr="00420CB3" w:rsidRDefault="00191171" w:rsidP="00420CB3">
      <w:pPr>
        <w:tabs>
          <w:tab w:val="left" w:pos="7380"/>
        </w:tabs>
        <w:rPr>
          <w:sz w:val="22"/>
          <w:szCs w:val="22"/>
        </w:rPr>
      </w:pPr>
    </w:p>
    <w:p w:rsidR="00AE1F47" w:rsidRPr="00420CB3" w:rsidRDefault="00F81C5F" w:rsidP="00420CB3">
      <w:pPr>
        <w:tabs>
          <w:tab w:val="left" w:pos="7380"/>
        </w:tabs>
        <w:jc w:val="center"/>
        <w:rPr>
          <w:b/>
          <w:sz w:val="22"/>
          <w:szCs w:val="22"/>
        </w:rPr>
      </w:pPr>
      <w:r w:rsidRPr="00420CB3">
        <w:rPr>
          <w:b/>
          <w:sz w:val="22"/>
          <w:szCs w:val="22"/>
        </w:rPr>
        <w:t>5</w:t>
      </w:r>
      <w:r w:rsidR="00AE1F47" w:rsidRPr="00420CB3">
        <w:rPr>
          <w:b/>
          <w:sz w:val="22"/>
          <w:szCs w:val="22"/>
        </w:rPr>
        <w:t>. ПРИЕМКА</w:t>
      </w:r>
    </w:p>
    <w:p w:rsidR="00AE1F47" w:rsidRPr="00420CB3" w:rsidRDefault="00F81C5F" w:rsidP="00420CB3">
      <w:pPr>
        <w:tabs>
          <w:tab w:val="left" w:pos="7380"/>
        </w:tabs>
        <w:jc w:val="both"/>
        <w:rPr>
          <w:sz w:val="22"/>
          <w:szCs w:val="22"/>
        </w:rPr>
      </w:pPr>
      <w:r w:rsidRPr="00420CB3">
        <w:rPr>
          <w:sz w:val="22"/>
          <w:szCs w:val="22"/>
        </w:rPr>
        <w:t>5</w:t>
      </w:r>
      <w:r w:rsidR="00AE1F47" w:rsidRPr="00420CB3">
        <w:rPr>
          <w:sz w:val="22"/>
          <w:szCs w:val="22"/>
        </w:rPr>
        <w:t>.1. Стороны обязаны осуществить приемку/передачу автомобиля в соответствии с условиями настоящего Договора. Свидетельством приемки является подписание Сторонами акта приема-передачи.</w:t>
      </w:r>
    </w:p>
    <w:p w:rsidR="00AE1F47" w:rsidRPr="00420CB3" w:rsidRDefault="00F81C5F" w:rsidP="00420CB3">
      <w:pPr>
        <w:tabs>
          <w:tab w:val="left" w:pos="7380"/>
        </w:tabs>
        <w:jc w:val="both"/>
        <w:rPr>
          <w:sz w:val="22"/>
          <w:szCs w:val="22"/>
        </w:rPr>
      </w:pPr>
      <w:r w:rsidRPr="00420CB3">
        <w:rPr>
          <w:sz w:val="22"/>
          <w:szCs w:val="22"/>
        </w:rPr>
        <w:t>5</w:t>
      </w:r>
      <w:r w:rsidR="00AE1F47" w:rsidRPr="00420CB3">
        <w:rPr>
          <w:sz w:val="22"/>
          <w:szCs w:val="22"/>
        </w:rPr>
        <w:t>.2. Для получения автомобиля представитель Заказчика должен предоставить: подписанный уполномоченным лицом Заказчика оригинал данного Договора с печатью организации – Заказчика, оригинал соответствующей, должным образом оформленной доверенности, выданной организацией Заказчика своему представителю, паспорт РФ.</w:t>
      </w:r>
    </w:p>
    <w:p w:rsidR="00AE1F47" w:rsidRPr="00420CB3" w:rsidRDefault="00F81C5F" w:rsidP="00420CB3">
      <w:pPr>
        <w:tabs>
          <w:tab w:val="left" w:pos="7380"/>
        </w:tabs>
        <w:jc w:val="both"/>
        <w:rPr>
          <w:sz w:val="22"/>
          <w:szCs w:val="22"/>
        </w:rPr>
      </w:pPr>
      <w:r w:rsidRPr="00420CB3">
        <w:rPr>
          <w:sz w:val="22"/>
          <w:szCs w:val="22"/>
        </w:rPr>
        <w:t>5</w:t>
      </w:r>
      <w:r w:rsidR="00AE1F47" w:rsidRPr="00420CB3">
        <w:rPr>
          <w:sz w:val="22"/>
          <w:szCs w:val="22"/>
        </w:rPr>
        <w:t xml:space="preserve">.3. В случае уклонения Заказчика от приемки автомобиля либо неявки представителя Заказчика в указанное время для приемки автомобиля, </w:t>
      </w:r>
      <w:r w:rsidR="00B379E7" w:rsidRPr="00420CB3">
        <w:rPr>
          <w:sz w:val="22"/>
          <w:szCs w:val="22"/>
        </w:rPr>
        <w:t>Агент</w:t>
      </w:r>
      <w:r w:rsidR="00AE1F47" w:rsidRPr="00420CB3">
        <w:rPr>
          <w:sz w:val="22"/>
          <w:szCs w:val="22"/>
        </w:rPr>
        <w:t xml:space="preserve"> осуществляет постановку автомобиля на охраняемую стоянку с </w:t>
      </w:r>
      <w:r w:rsidR="00AE1F47" w:rsidRPr="00420CB3">
        <w:rPr>
          <w:sz w:val="22"/>
          <w:szCs w:val="22"/>
        </w:rPr>
        <w:lastRenderedPageBreak/>
        <w:t xml:space="preserve">отнесением расходов по хранению автомобиля на Заказчика. За услуги охраняемой автостоянки плата не взимается за </w:t>
      </w:r>
      <w:r w:rsidR="00AE1F47" w:rsidRPr="00420CB3">
        <w:rPr>
          <w:sz w:val="22"/>
          <w:szCs w:val="22"/>
          <w:highlight w:val="yellow"/>
        </w:rPr>
        <w:t>первые три дня</w:t>
      </w:r>
      <w:r w:rsidR="00AE1F47" w:rsidRPr="00420CB3">
        <w:rPr>
          <w:sz w:val="22"/>
          <w:szCs w:val="22"/>
        </w:rPr>
        <w:t xml:space="preserve"> со дня извещения о доставке автомобиля. Каждый последующий день стоянки оплачивается Заказчиком по тарифу </w:t>
      </w:r>
      <w:r w:rsidR="00AE1F47" w:rsidRPr="00420CB3">
        <w:rPr>
          <w:sz w:val="22"/>
          <w:szCs w:val="22"/>
          <w:highlight w:val="yellow"/>
        </w:rPr>
        <w:t>100 (сто) рублей/1 сутки.</w:t>
      </w:r>
    </w:p>
    <w:p w:rsidR="00191171" w:rsidRPr="00420CB3" w:rsidRDefault="00191171" w:rsidP="00420CB3">
      <w:pPr>
        <w:tabs>
          <w:tab w:val="left" w:pos="7380"/>
        </w:tabs>
        <w:rPr>
          <w:sz w:val="22"/>
          <w:szCs w:val="22"/>
        </w:rPr>
      </w:pPr>
    </w:p>
    <w:p w:rsidR="00AE1F47" w:rsidRPr="00420CB3" w:rsidRDefault="00F81C5F" w:rsidP="00420CB3">
      <w:pPr>
        <w:tabs>
          <w:tab w:val="left" w:pos="7380"/>
        </w:tabs>
        <w:jc w:val="center"/>
        <w:rPr>
          <w:b/>
          <w:sz w:val="22"/>
          <w:szCs w:val="22"/>
        </w:rPr>
      </w:pPr>
      <w:r w:rsidRPr="00420CB3">
        <w:rPr>
          <w:b/>
          <w:sz w:val="22"/>
          <w:szCs w:val="22"/>
        </w:rPr>
        <w:t>6</w:t>
      </w:r>
      <w:r w:rsidR="00AE1F47" w:rsidRPr="00420CB3">
        <w:rPr>
          <w:b/>
          <w:sz w:val="22"/>
          <w:szCs w:val="22"/>
        </w:rPr>
        <w:t>. ОТВЕТСТВЕННОСТЬ СТОРОН</w:t>
      </w:r>
    </w:p>
    <w:p w:rsidR="00F81C5F" w:rsidRPr="00420CB3" w:rsidRDefault="00F81C5F" w:rsidP="00420CB3">
      <w:pPr>
        <w:tabs>
          <w:tab w:val="left" w:pos="7380"/>
        </w:tabs>
        <w:jc w:val="center"/>
        <w:rPr>
          <w:b/>
          <w:sz w:val="22"/>
          <w:szCs w:val="22"/>
        </w:rPr>
      </w:pPr>
    </w:p>
    <w:p w:rsidR="00F81C5F" w:rsidRPr="00420CB3" w:rsidRDefault="00F81C5F" w:rsidP="00420CB3">
      <w:pPr>
        <w:pStyle w:val="10"/>
        <w:numPr>
          <w:ilvl w:val="1"/>
          <w:numId w:val="25"/>
        </w:numPr>
        <w:shd w:val="clear" w:color="auto" w:fill="auto"/>
        <w:tabs>
          <w:tab w:val="left" w:pos="1239"/>
        </w:tabs>
        <w:spacing w:line="240" w:lineRule="auto"/>
        <w:jc w:val="both"/>
        <w:rPr>
          <w:sz w:val="22"/>
          <w:szCs w:val="22"/>
        </w:rPr>
      </w:pPr>
      <w:r w:rsidRPr="00420CB3">
        <w:rPr>
          <w:color w:val="000000"/>
          <w:sz w:val="22"/>
          <w:szCs w:val="22"/>
          <w:lang w:bidi="ru-RU"/>
        </w:rPr>
        <w:t>Стороны несут ответственность за неисполнение или ненадлежащее исполнение настоящего Договора в соответствии с действующим законодательством РФ.</w:t>
      </w:r>
    </w:p>
    <w:p w:rsidR="00F81C5F" w:rsidRPr="00420CB3" w:rsidRDefault="00F81C5F" w:rsidP="00420CB3">
      <w:pPr>
        <w:pStyle w:val="10"/>
        <w:numPr>
          <w:ilvl w:val="1"/>
          <w:numId w:val="26"/>
        </w:numPr>
        <w:shd w:val="clear" w:color="auto" w:fill="auto"/>
        <w:tabs>
          <w:tab w:val="left" w:pos="1239"/>
        </w:tabs>
        <w:spacing w:line="240" w:lineRule="auto"/>
        <w:jc w:val="both"/>
        <w:rPr>
          <w:sz w:val="22"/>
          <w:szCs w:val="22"/>
        </w:rPr>
      </w:pPr>
      <w:r w:rsidRPr="00420CB3">
        <w:rPr>
          <w:color w:val="000000"/>
          <w:sz w:val="22"/>
          <w:szCs w:val="22"/>
          <w:lang w:bidi="ru-RU"/>
        </w:rPr>
        <w:t>При просрочке платежей, предусмотренных п. 3.1 настоящего Договора Заказчик обязан уплатить Агенту неустойку в размере 0.3 % от суммы платежа за каждый день просрочки.</w:t>
      </w:r>
    </w:p>
    <w:p w:rsidR="00F81C5F" w:rsidRPr="00420CB3" w:rsidRDefault="00F81C5F" w:rsidP="00420CB3">
      <w:pPr>
        <w:pStyle w:val="10"/>
        <w:numPr>
          <w:ilvl w:val="1"/>
          <w:numId w:val="26"/>
        </w:numPr>
        <w:shd w:val="clear" w:color="auto" w:fill="auto"/>
        <w:tabs>
          <w:tab w:val="left" w:pos="1239"/>
        </w:tabs>
        <w:spacing w:line="240" w:lineRule="auto"/>
        <w:jc w:val="both"/>
        <w:rPr>
          <w:sz w:val="22"/>
          <w:szCs w:val="22"/>
        </w:rPr>
      </w:pPr>
      <w:r w:rsidRPr="00420CB3">
        <w:rPr>
          <w:color w:val="000000"/>
          <w:sz w:val="22"/>
          <w:szCs w:val="22"/>
          <w:lang w:bidi="ru-RU"/>
        </w:rPr>
        <w:t>При отказе Заказчика от внесения платежей после покупки Автомобиля на аукционе, настоящий Договор считается расторгнутым, а внесенный Заказчиком аванс ему не возвращается.</w:t>
      </w:r>
    </w:p>
    <w:p w:rsidR="00F81C5F" w:rsidRPr="00420CB3" w:rsidRDefault="00F81C5F" w:rsidP="00420CB3">
      <w:pPr>
        <w:pStyle w:val="10"/>
        <w:numPr>
          <w:ilvl w:val="1"/>
          <w:numId w:val="26"/>
        </w:numPr>
        <w:shd w:val="clear" w:color="auto" w:fill="auto"/>
        <w:tabs>
          <w:tab w:val="left" w:pos="1239"/>
        </w:tabs>
        <w:spacing w:line="240" w:lineRule="auto"/>
        <w:jc w:val="both"/>
        <w:rPr>
          <w:sz w:val="22"/>
          <w:szCs w:val="22"/>
        </w:rPr>
      </w:pPr>
      <w:r w:rsidRPr="00420CB3">
        <w:rPr>
          <w:color w:val="000000"/>
          <w:sz w:val="22"/>
          <w:szCs w:val="22"/>
          <w:lang w:bidi="ru-RU"/>
        </w:rPr>
        <w:t>В случае неисполнения своих обязательств по настоящему Договору Агент обязан возвратить Заказчику в течение пятнадцати банковских дней с момента получения претензии от Заказчика все перечисленные Заказчиком денежные средства, а также возместить убытки, возникшие в результате неисполнения Агентом настоящего Договора.</w:t>
      </w:r>
    </w:p>
    <w:p w:rsidR="00F81C5F" w:rsidRPr="00420CB3" w:rsidRDefault="00F81C5F" w:rsidP="00420CB3">
      <w:pPr>
        <w:pStyle w:val="10"/>
        <w:numPr>
          <w:ilvl w:val="1"/>
          <w:numId w:val="26"/>
        </w:numPr>
        <w:shd w:val="clear" w:color="auto" w:fill="auto"/>
        <w:tabs>
          <w:tab w:val="left" w:pos="1239"/>
        </w:tabs>
        <w:spacing w:after="240" w:line="240" w:lineRule="auto"/>
        <w:jc w:val="both"/>
        <w:rPr>
          <w:sz w:val="22"/>
          <w:szCs w:val="22"/>
        </w:rPr>
      </w:pPr>
      <w:r w:rsidRPr="00420CB3">
        <w:rPr>
          <w:color w:val="000000"/>
          <w:sz w:val="22"/>
          <w:szCs w:val="22"/>
          <w:lang w:bidi="ru-RU"/>
        </w:rPr>
        <w:t>Агент освобождается от ответственности в случае неисполнения своих обязательств по настоящему Договору, если данное неисполнение возникло вследствие действий либо бездействия Заказчика.</w:t>
      </w:r>
    </w:p>
    <w:p w:rsidR="00F81C5F" w:rsidRPr="00420CB3" w:rsidRDefault="00F81C5F" w:rsidP="00420CB3">
      <w:pPr>
        <w:tabs>
          <w:tab w:val="left" w:pos="7380"/>
        </w:tabs>
        <w:jc w:val="center"/>
        <w:rPr>
          <w:b/>
          <w:sz w:val="22"/>
          <w:szCs w:val="22"/>
        </w:rPr>
      </w:pPr>
      <w:r w:rsidRPr="00420CB3">
        <w:rPr>
          <w:b/>
          <w:color w:val="000000"/>
          <w:sz w:val="22"/>
          <w:szCs w:val="22"/>
          <w:lang w:bidi="ru-RU"/>
        </w:rPr>
        <w:t>7. ОБСТОЯТЕЛЬСТВА НЕПРЕОДОЛИМОЙ СИЛЫ</w:t>
      </w:r>
    </w:p>
    <w:p w:rsidR="00AE1F47" w:rsidRPr="00420CB3" w:rsidRDefault="00F81C5F" w:rsidP="00420CB3">
      <w:pPr>
        <w:tabs>
          <w:tab w:val="left" w:pos="7380"/>
        </w:tabs>
        <w:jc w:val="both"/>
        <w:rPr>
          <w:sz w:val="22"/>
          <w:szCs w:val="22"/>
        </w:rPr>
      </w:pPr>
      <w:r w:rsidRPr="00420CB3">
        <w:rPr>
          <w:sz w:val="22"/>
          <w:szCs w:val="22"/>
        </w:rPr>
        <w:t>7.1</w:t>
      </w:r>
      <w:r w:rsidR="00AE1F47" w:rsidRPr="00420CB3">
        <w:rPr>
          <w:sz w:val="22"/>
          <w:szCs w:val="22"/>
        </w:rPr>
        <w:t>. Стороны освобождаются от ответственности за частичное или полное неисполнение обязательств по настоящему Договору, если неисполнение обязательств явилось следствием обстоятельств непреодолимой силы, таких как: землетрясение, наводнение, цунами и другие стихийные бедствия, эпидемия, военные действия, блокада, действия государственных органов, законодательные запрещения Правительств, либо следствием других, не зависящих от Сторон обстоятельств, делающих невозможным выполнение условий настоящего Договора.</w:t>
      </w:r>
    </w:p>
    <w:p w:rsidR="00F81C5F" w:rsidRPr="00420CB3" w:rsidRDefault="00F81C5F" w:rsidP="00420CB3">
      <w:pPr>
        <w:tabs>
          <w:tab w:val="left" w:pos="7380"/>
        </w:tabs>
        <w:jc w:val="both"/>
        <w:rPr>
          <w:sz w:val="22"/>
          <w:szCs w:val="22"/>
        </w:rPr>
      </w:pPr>
    </w:p>
    <w:p w:rsidR="00F81C5F" w:rsidRPr="00420CB3" w:rsidRDefault="00F81C5F" w:rsidP="00420CB3">
      <w:pPr>
        <w:tabs>
          <w:tab w:val="left" w:pos="7380"/>
        </w:tabs>
        <w:jc w:val="center"/>
        <w:rPr>
          <w:b/>
          <w:sz w:val="22"/>
          <w:szCs w:val="22"/>
        </w:rPr>
      </w:pPr>
      <w:r w:rsidRPr="00420CB3">
        <w:rPr>
          <w:b/>
          <w:sz w:val="22"/>
          <w:szCs w:val="22"/>
        </w:rPr>
        <w:t>8. Р</w:t>
      </w:r>
      <w:r w:rsidR="00C15736" w:rsidRPr="00420CB3">
        <w:rPr>
          <w:b/>
          <w:sz w:val="22"/>
          <w:szCs w:val="22"/>
        </w:rPr>
        <w:t>АЗРЕШЕНИЕ СПОРОВ</w:t>
      </w:r>
    </w:p>
    <w:p w:rsidR="00F81C5F" w:rsidRPr="00420CB3" w:rsidRDefault="00F81C5F" w:rsidP="00420CB3">
      <w:pPr>
        <w:pStyle w:val="10"/>
        <w:numPr>
          <w:ilvl w:val="1"/>
          <w:numId w:val="27"/>
        </w:numPr>
        <w:shd w:val="clear" w:color="auto" w:fill="auto"/>
        <w:tabs>
          <w:tab w:val="left" w:pos="1239"/>
        </w:tabs>
        <w:spacing w:line="240" w:lineRule="auto"/>
        <w:jc w:val="both"/>
        <w:rPr>
          <w:sz w:val="22"/>
          <w:szCs w:val="22"/>
        </w:rPr>
      </w:pPr>
      <w:r w:rsidRPr="00420CB3">
        <w:rPr>
          <w:color w:val="000000"/>
          <w:sz w:val="22"/>
          <w:szCs w:val="22"/>
          <w:lang w:bidi="ru-RU"/>
        </w:rPr>
        <w:t>Все споры и разногласия, которые могут возникнуть между сторонами в соответствии с условиями настоящего Договора, решаются путем переговоров.</w:t>
      </w:r>
    </w:p>
    <w:p w:rsidR="00F81C5F" w:rsidRPr="00420CB3" w:rsidRDefault="00F81C5F" w:rsidP="00420CB3">
      <w:pPr>
        <w:pStyle w:val="af2"/>
        <w:numPr>
          <w:ilvl w:val="1"/>
          <w:numId w:val="27"/>
        </w:numPr>
        <w:tabs>
          <w:tab w:val="left" w:pos="7380"/>
        </w:tabs>
        <w:jc w:val="both"/>
        <w:rPr>
          <w:sz w:val="22"/>
          <w:szCs w:val="22"/>
        </w:rPr>
      </w:pPr>
      <w:r w:rsidRPr="00420CB3">
        <w:rPr>
          <w:color w:val="000000"/>
          <w:sz w:val="22"/>
          <w:szCs w:val="22"/>
          <w:lang w:bidi="ru-RU"/>
        </w:rPr>
        <w:t xml:space="preserve"> При недостижении согласия, споры решаются в Арбитражном суде Приморского края в соответствии с действующим законодательством РФ.</w:t>
      </w:r>
    </w:p>
    <w:p w:rsidR="00F81C5F" w:rsidRPr="00420CB3" w:rsidRDefault="00F81C5F" w:rsidP="00420CB3">
      <w:pPr>
        <w:pStyle w:val="af2"/>
        <w:tabs>
          <w:tab w:val="left" w:pos="7380"/>
        </w:tabs>
        <w:ind w:left="360"/>
        <w:jc w:val="both"/>
        <w:rPr>
          <w:color w:val="000000"/>
          <w:sz w:val="22"/>
          <w:szCs w:val="22"/>
          <w:lang w:bidi="ru-RU"/>
        </w:rPr>
      </w:pPr>
    </w:p>
    <w:p w:rsidR="00C15736" w:rsidRPr="00420CB3" w:rsidRDefault="00C15736" w:rsidP="00420CB3">
      <w:pPr>
        <w:pStyle w:val="12"/>
        <w:keepNext/>
        <w:keepLines/>
        <w:shd w:val="clear" w:color="auto" w:fill="auto"/>
        <w:spacing w:line="240" w:lineRule="auto"/>
        <w:rPr>
          <w:sz w:val="22"/>
          <w:szCs w:val="22"/>
        </w:rPr>
      </w:pPr>
      <w:bookmarkStart w:id="0" w:name="bookmark16"/>
      <w:bookmarkStart w:id="1" w:name="bookmark17"/>
      <w:r w:rsidRPr="00420CB3">
        <w:rPr>
          <w:sz w:val="22"/>
          <w:szCs w:val="22"/>
        </w:rPr>
        <w:t>9. С</w:t>
      </w:r>
      <w:r w:rsidRPr="00420CB3">
        <w:rPr>
          <w:color w:val="000000"/>
          <w:sz w:val="22"/>
          <w:szCs w:val="22"/>
          <w:lang w:bidi="ru-RU"/>
        </w:rPr>
        <w:t>РОКИ ДЕЙСТВИЯ ДОГОВОРА</w:t>
      </w:r>
      <w:bookmarkEnd w:id="0"/>
      <w:bookmarkEnd w:id="1"/>
    </w:p>
    <w:p w:rsidR="00C15736" w:rsidRPr="00420CB3" w:rsidRDefault="00C15736" w:rsidP="00420CB3">
      <w:pPr>
        <w:pStyle w:val="10"/>
        <w:shd w:val="clear" w:color="auto" w:fill="auto"/>
        <w:spacing w:line="240" w:lineRule="auto"/>
        <w:jc w:val="both"/>
        <w:rPr>
          <w:sz w:val="22"/>
          <w:szCs w:val="22"/>
        </w:rPr>
      </w:pPr>
      <w:r w:rsidRPr="00420CB3">
        <w:rPr>
          <w:color w:val="000000"/>
          <w:sz w:val="22"/>
          <w:szCs w:val="22"/>
          <w:lang w:bidi="ru-RU"/>
        </w:rPr>
        <w:t>9.1. Нас</w:t>
      </w:r>
      <w:r w:rsidRPr="00420CB3">
        <w:rPr>
          <w:sz w:val="22"/>
          <w:szCs w:val="22"/>
        </w:rPr>
        <w:t>тоящий Договор вступает в силу с момента</w:t>
      </w:r>
      <w:r w:rsidRPr="00420CB3">
        <w:rPr>
          <w:color w:val="000000"/>
          <w:sz w:val="22"/>
          <w:szCs w:val="22"/>
          <w:lang w:bidi="ru-RU"/>
        </w:rPr>
        <w:t xml:space="preserve"> подписания и действует до 31 декабря</w:t>
      </w:r>
      <w:r w:rsidRPr="00420CB3">
        <w:rPr>
          <w:sz w:val="22"/>
          <w:szCs w:val="22"/>
        </w:rPr>
        <w:t xml:space="preserve"> </w:t>
      </w:r>
      <w:r w:rsidRPr="00420CB3">
        <w:rPr>
          <w:color w:val="000000"/>
          <w:sz w:val="22"/>
          <w:szCs w:val="22"/>
          <w:lang w:bidi="ru-RU"/>
        </w:rPr>
        <w:t>календарного года, в котором данный Договор заключен, а в части взаиморасчетов до их полного окончания.</w:t>
      </w:r>
    </w:p>
    <w:p w:rsidR="00C15736" w:rsidRPr="00420CB3" w:rsidRDefault="00C15736" w:rsidP="00420CB3">
      <w:pPr>
        <w:pStyle w:val="10"/>
        <w:shd w:val="clear" w:color="auto" w:fill="auto"/>
        <w:spacing w:line="240" w:lineRule="auto"/>
        <w:jc w:val="both"/>
        <w:rPr>
          <w:sz w:val="22"/>
          <w:szCs w:val="22"/>
        </w:rPr>
      </w:pPr>
      <w:r w:rsidRPr="00420CB3">
        <w:rPr>
          <w:color w:val="000000"/>
          <w:sz w:val="22"/>
          <w:szCs w:val="22"/>
          <w:lang w:bidi="ru-RU"/>
        </w:rPr>
        <w:t xml:space="preserve">9.2. Любая из сторон вправе </w:t>
      </w:r>
      <w:r w:rsidRPr="00420CB3">
        <w:rPr>
          <w:sz w:val="22"/>
          <w:szCs w:val="22"/>
        </w:rPr>
        <w:t>расторгнуть</w:t>
      </w:r>
      <w:r w:rsidRPr="00420CB3">
        <w:rPr>
          <w:color w:val="000000"/>
          <w:sz w:val="22"/>
          <w:szCs w:val="22"/>
          <w:lang w:bidi="ru-RU"/>
        </w:rPr>
        <w:t xml:space="preserve"> настоящий Дог</w:t>
      </w:r>
      <w:r w:rsidRPr="00420CB3">
        <w:rPr>
          <w:sz w:val="22"/>
          <w:szCs w:val="22"/>
        </w:rPr>
        <w:t>овор, предварительно письменно уведомив другую сторону</w:t>
      </w:r>
      <w:r w:rsidRPr="00420CB3">
        <w:rPr>
          <w:color w:val="000000"/>
          <w:sz w:val="22"/>
          <w:szCs w:val="22"/>
          <w:lang w:bidi="ru-RU"/>
        </w:rPr>
        <w:t xml:space="preserve"> за 1 месяц до предполагаемого расторжения Договора. При этом до завершения сторонами исполнения </w:t>
      </w:r>
      <w:r w:rsidRPr="00420CB3">
        <w:rPr>
          <w:sz w:val="22"/>
          <w:szCs w:val="22"/>
        </w:rPr>
        <w:t>своих обязательств по настоящему</w:t>
      </w:r>
      <w:r w:rsidRPr="00420CB3">
        <w:rPr>
          <w:color w:val="000000"/>
          <w:sz w:val="22"/>
          <w:szCs w:val="22"/>
          <w:lang w:bidi="ru-RU"/>
        </w:rPr>
        <w:t xml:space="preserve"> Договору соответствующие условия договора и Приложения к нему сохраняют свою силу.</w:t>
      </w:r>
    </w:p>
    <w:p w:rsidR="00C15736" w:rsidRPr="00420CB3" w:rsidRDefault="00C15736" w:rsidP="00420CB3">
      <w:pPr>
        <w:pStyle w:val="10"/>
        <w:numPr>
          <w:ilvl w:val="1"/>
          <w:numId w:val="29"/>
        </w:numPr>
        <w:shd w:val="clear" w:color="auto" w:fill="auto"/>
        <w:spacing w:line="240" w:lineRule="auto"/>
        <w:ind w:left="0" w:firstLine="0"/>
        <w:jc w:val="both"/>
        <w:rPr>
          <w:sz w:val="22"/>
          <w:szCs w:val="22"/>
        </w:rPr>
      </w:pPr>
      <w:r w:rsidRPr="00420CB3">
        <w:rPr>
          <w:color w:val="000000"/>
          <w:sz w:val="22"/>
          <w:szCs w:val="22"/>
          <w:lang w:bidi="ru-RU"/>
        </w:rPr>
        <w:t>В случае досрочного расторжения Договора со стороны Заказчика, он обязан возместить Агенту понесенные им убытки в размере 10 000 руб. в счет возмещения затрат и упущенной выгоды за резервирование технических, кадровых и других ресурсов для исполнения услуг Заказчика по настоящему Договору.</w:t>
      </w:r>
    </w:p>
    <w:p w:rsidR="00C15736" w:rsidRPr="00420CB3" w:rsidRDefault="00C15736" w:rsidP="00420CB3">
      <w:pPr>
        <w:pStyle w:val="10"/>
        <w:numPr>
          <w:ilvl w:val="1"/>
          <w:numId w:val="29"/>
        </w:numPr>
        <w:shd w:val="clear" w:color="auto" w:fill="auto"/>
        <w:spacing w:line="240" w:lineRule="auto"/>
        <w:ind w:left="0" w:firstLine="0"/>
        <w:jc w:val="both"/>
        <w:rPr>
          <w:sz w:val="22"/>
          <w:szCs w:val="22"/>
        </w:rPr>
      </w:pPr>
      <w:r w:rsidRPr="00420CB3">
        <w:rPr>
          <w:sz w:val="22"/>
          <w:szCs w:val="22"/>
        </w:rPr>
        <w:t>Если</w:t>
      </w:r>
      <w:r w:rsidRPr="00420CB3">
        <w:rPr>
          <w:color w:val="000000"/>
          <w:sz w:val="22"/>
          <w:szCs w:val="22"/>
          <w:lang w:bidi="ru-RU"/>
        </w:rPr>
        <w:t xml:space="preserve"> за 1 месяц до окончания действия Договора ни одна из сторон не уведомит</w:t>
      </w:r>
      <w:r w:rsidRPr="00420CB3">
        <w:rPr>
          <w:sz w:val="22"/>
          <w:szCs w:val="22"/>
        </w:rPr>
        <w:t xml:space="preserve"> другую </w:t>
      </w:r>
      <w:r w:rsidRPr="00420CB3">
        <w:rPr>
          <w:color w:val="000000"/>
          <w:sz w:val="22"/>
          <w:szCs w:val="22"/>
          <w:lang w:bidi="ru-RU"/>
        </w:rPr>
        <w:t>о намерении расторгнуть Договор, то договор считается пролонгированным на тех</w:t>
      </w:r>
      <w:r w:rsidRPr="00420CB3">
        <w:rPr>
          <w:color w:val="000000"/>
          <w:sz w:val="22"/>
          <w:szCs w:val="22"/>
          <w:lang w:bidi="ru-RU"/>
        </w:rPr>
        <w:tab/>
        <w:t>же</w:t>
      </w:r>
      <w:r w:rsidRPr="00420CB3">
        <w:rPr>
          <w:color w:val="000000"/>
          <w:sz w:val="22"/>
          <w:szCs w:val="22"/>
          <w:lang w:bidi="ru-RU"/>
        </w:rPr>
        <w:tab/>
        <w:t>условиях</w:t>
      </w:r>
      <w:r w:rsidRPr="00420CB3">
        <w:rPr>
          <w:color w:val="000000"/>
          <w:sz w:val="22"/>
          <w:szCs w:val="22"/>
          <w:lang w:bidi="ru-RU"/>
        </w:rPr>
        <w:tab/>
        <w:t>на один календарный</w:t>
      </w:r>
      <w:r w:rsidRPr="00420CB3">
        <w:rPr>
          <w:color w:val="000000"/>
          <w:sz w:val="22"/>
          <w:szCs w:val="22"/>
          <w:lang w:bidi="ru-RU"/>
        </w:rPr>
        <w:tab/>
        <w:t>год.</w:t>
      </w:r>
    </w:p>
    <w:p w:rsidR="00191171" w:rsidRPr="00420CB3" w:rsidRDefault="00191171" w:rsidP="00420CB3">
      <w:pPr>
        <w:tabs>
          <w:tab w:val="left" w:pos="7380"/>
        </w:tabs>
        <w:jc w:val="center"/>
        <w:rPr>
          <w:sz w:val="22"/>
          <w:szCs w:val="22"/>
        </w:rPr>
      </w:pPr>
    </w:p>
    <w:p w:rsidR="00191171" w:rsidRPr="00420CB3" w:rsidRDefault="00191171" w:rsidP="00420CB3">
      <w:pPr>
        <w:tabs>
          <w:tab w:val="left" w:pos="7380"/>
        </w:tabs>
        <w:rPr>
          <w:sz w:val="22"/>
          <w:szCs w:val="22"/>
        </w:rPr>
      </w:pPr>
    </w:p>
    <w:p w:rsidR="00AE1F47" w:rsidRPr="00420CB3" w:rsidRDefault="00C15736" w:rsidP="00420CB3">
      <w:pPr>
        <w:tabs>
          <w:tab w:val="left" w:pos="7380"/>
        </w:tabs>
        <w:jc w:val="center"/>
        <w:rPr>
          <w:b/>
          <w:sz w:val="22"/>
          <w:szCs w:val="22"/>
        </w:rPr>
      </w:pPr>
      <w:r w:rsidRPr="00420CB3">
        <w:rPr>
          <w:b/>
          <w:sz w:val="22"/>
          <w:szCs w:val="22"/>
        </w:rPr>
        <w:t>10</w:t>
      </w:r>
      <w:r w:rsidR="00AE1F47" w:rsidRPr="00420CB3">
        <w:rPr>
          <w:b/>
          <w:sz w:val="22"/>
          <w:szCs w:val="22"/>
        </w:rPr>
        <w:t>. ЗАКЛЮЧИТЕЛЬНЫЕ ПОЛОЖЕНИЯ</w:t>
      </w:r>
    </w:p>
    <w:p w:rsidR="00C15736" w:rsidRPr="00420CB3" w:rsidRDefault="00C15736" w:rsidP="00420CB3">
      <w:pPr>
        <w:pStyle w:val="10"/>
        <w:numPr>
          <w:ilvl w:val="1"/>
          <w:numId w:val="30"/>
        </w:numPr>
        <w:shd w:val="clear" w:color="auto" w:fill="auto"/>
        <w:tabs>
          <w:tab w:val="left" w:pos="1213"/>
        </w:tabs>
        <w:spacing w:line="240" w:lineRule="auto"/>
        <w:jc w:val="both"/>
        <w:rPr>
          <w:sz w:val="22"/>
          <w:szCs w:val="22"/>
        </w:rPr>
      </w:pPr>
      <w:r w:rsidRPr="00420CB3">
        <w:rPr>
          <w:color w:val="000000"/>
          <w:sz w:val="22"/>
          <w:szCs w:val="22"/>
          <w:lang w:bidi="ru-RU"/>
        </w:rPr>
        <w:t>Настоящий Договор составлен в двух экземплярах, имеющих одинаковую юридическую силу, по одному экземпляру для каждой из сторон.</w:t>
      </w:r>
    </w:p>
    <w:p w:rsidR="00C15736" w:rsidRPr="00420CB3" w:rsidRDefault="00C15736" w:rsidP="00420CB3">
      <w:pPr>
        <w:pStyle w:val="10"/>
        <w:numPr>
          <w:ilvl w:val="1"/>
          <w:numId w:val="30"/>
        </w:numPr>
        <w:shd w:val="clear" w:color="auto" w:fill="auto"/>
        <w:tabs>
          <w:tab w:val="left" w:pos="1213"/>
        </w:tabs>
        <w:spacing w:line="240" w:lineRule="auto"/>
        <w:jc w:val="both"/>
        <w:rPr>
          <w:sz w:val="22"/>
          <w:szCs w:val="22"/>
        </w:rPr>
      </w:pPr>
      <w:r w:rsidRPr="00420CB3">
        <w:rPr>
          <w:color w:val="000000"/>
          <w:sz w:val="22"/>
          <w:szCs w:val="22"/>
          <w:lang w:bidi="ru-RU"/>
        </w:rPr>
        <w:t>Все Изменения и Приложения к настоящему Договору являются его неотъемлемой частью, если они совершены в письменной форме и подписаны уполномоченными представителями сторон.</w:t>
      </w:r>
    </w:p>
    <w:p w:rsidR="00C15736" w:rsidRPr="00420CB3" w:rsidRDefault="00C15736" w:rsidP="00420CB3">
      <w:pPr>
        <w:pStyle w:val="10"/>
        <w:numPr>
          <w:ilvl w:val="1"/>
          <w:numId w:val="30"/>
        </w:numPr>
        <w:shd w:val="clear" w:color="auto" w:fill="auto"/>
        <w:tabs>
          <w:tab w:val="left" w:pos="1213"/>
        </w:tabs>
        <w:spacing w:line="240" w:lineRule="auto"/>
        <w:jc w:val="both"/>
        <w:rPr>
          <w:sz w:val="22"/>
          <w:szCs w:val="22"/>
        </w:rPr>
      </w:pPr>
      <w:r w:rsidRPr="00420CB3">
        <w:rPr>
          <w:color w:val="000000"/>
          <w:sz w:val="22"/>
          <w:szCs w:val="22"/>
          <w:lang w:bidi="ru-RU"/>
        </w:rPr>
        <w:t>Подписание настоящего Договора, оформление и подписание сторонами Дополнений. Приложений, заявок и извещений с использованием факсимильной подписи и факсимильной, телетайпной, электронной или иного вида связи признается обеими сторонами, если в них можно достоверно установить, что они исходят от одной из сторон по Договору.</w:t>
      </w:r>
    </w:p>
    <w:p w:rsidR="00C15736" w:rsidRPr="00420CB3" w:rsidRDefault="00C15736" w:rsidP="00420CB3">
      <w:pPr>
        <w:pStyle w:val="10"/>
        <w:numPr>
          <w:ilvl w:val="1"/>
          <w:numId w:val="30"/>
        </w:numPr>
        <w:shd w:val="clear" w:color="auto" w:fill="auto"/>
        <w:tabs>
          <w:tab w:val="left" w:pos="1213"/>
        </w:tabs>
        <w:spacing w:after="260" w:line="240" w:lineRule="auto"/>
        <w:jc w:val="both"/>
        <w:rPr>
          <w:sz w:val="22"/>
          <w:szCs w:val="22"/>
        </w:rPr>
      </w:pPr>
      <w:r w:rsidRPr="00420CB3">
        <w:rPr>
          <w:color w:val="000000"/>
          <w:sz w:val="22"/>
          <w:szCs w:val="22"/>
          <w:lang w:bidi="ru-RU"/>
        </w:rPr>
        <w:t>По запросу одной из сторон другая сторона высылает замену документации, подписанной посредством факсимильной связи, на оригиналы в срок десяти календарных дней с даты получения соответствующего запроса.</w:t>
      </w:r>
    </w:p>
    <w:p w:rsidR="00AE1F47" w:rsidRPr="00420CB3" w:rsidRDefault="00420CB3" w:rsidP="00420CB3">
      <w:pPr>
        <w:jc w:val="center"/>
        <w:rPr>
          <w:b/>
          <w:sz w:val="22"/>
          <w:szCs w:val="22"/>
        </w:rPr>
      </w:pPr>
      <w:r w:rsidRPr="00420CB3">
        <w:rPr>
          <w:b/>
          <w:sz w:val="22"/>
          <w:szCs w:val="22"/>
        </w:rPr>
        <w:lastRenderedPageBreak/>
        <w:t>11</w:t>
      </w:r>
      <w:r w:rsidR="00AE1F47" w:rsidRPr="00420CB3">
        <w:rPr>
          <w:b/>
          <w:sz w:val="22"/>
          <w:szCs w:val="22"/>
        </w:rPr>
        <w:t>. ЮРИДИЧЕСКИЕ АДРЕСА И РЕКВИЗИТЫ СТОРОН</w:t>
      </w:r>
    </w:p>
    <w:p w:rsidR="00191171" w:rsidRPr="00420CB3" w:rsidRDefault="00191171" w:rsidP="00420CB3">
      <w:pPr>
        <w:jc w:val="center"/>
        <w:rPr>
          <w:b/>
          <w:sz w:val="22"/>
          <w:szCs w:val="22"/>
        </w:rPr>
      </w:pPr>
    </w:p>
    <w:p w:rsidR="000034C8" w:rsidRPr="00420CB3" w:rsidRDefault="000034C8" w:rsidP="00420CB3">
      <w:pPr>
        <w:jc w:val="both"/>
        <w:rPr>
          <w:snapToGrid w:val="0"/>
          <w:sz w:val="22"/>
          <w:szCs w:val="22"/>
        </w:rPr>
      </w:pPr>
      <w:r w:rsidRPr="00420CB3">
        <w:rPr>
          <w:snapToGrid w:val="0"/>
          <w:sz w:val="22"/>
          <w:szCs w:val="22"/>
        </w:rPr>
        <w:t>    </w:t>
      </w:r>
    </w:p>
    <w:p w:rsidR="000034C8" w:rsidRPr="00420CB3" w:rsidRDefault="000034C8" w:rsidP="00420CB3">
      <w:pPr>
        <w:ind w:right="-4928"/>
        <w:jc w:val="both"/>
        <w:rPr>
          <w:sz w:val="22"/>
          <w:szCs w:val="22"/>
        </w:rPr>
      </w:pPr>
      <w:r w:rsidRPr="00420CB3">
        <w:rPr>
          <w:snapToGrid w:val="0"/>
          <w:sz w:val="22"/>
          <w:szCs w:val="22"/>
        </w:rPr>
        <w:t xml:space="preserve">    </w:t>
      </w:r>
      <w:r w:rsidR="009D1CA4" w:rsidRPr="00420CB3">
        <w:rPr>
          <w:snapToGrid w:val="0"/>
          <w:sz w:val="22"/>
          <w:szCs w:val="22"/>
        </w:rPr>
        <w:t xml:space="preserve">                      </w:t>
      </w:r>
      <w:r w:rsidRPr="00420CB3">
        <w:rPr>
          <w:sz w:val="22"/>
          <w:szCs w:val="22"/>
        </w:rPr>
        <w:t xml:space="preserve">                                      </w:t>
      </w:r>
      <w:r w:rsidR="009C0A9F" w:rsidRPr="00420CB3">
        <w:rPr>
          <w:sz w:val="22"/>
          <w:szCs w:val="22"/>
        </w:rPr>
        <w:t xml:space="preserve">          </w:t>
      </w:r>
      <w:r w:rsidR="00AE1F47" w:rsidRPr="00420CB3">
        <w:rPr>
          <w:sz w:val="22"/>
          <w:szCs w:val="22"/>
        </w:rPr>
        <w:t xml:space="preserve">  </w:t>
      </w:r>
    </w:p>
    <w:tbl>
      <w:tblPr>
        <w:tblStyle w:val="aa"/>
        <w:tblW w:w="0" w:type="auto"/>
        <w:tblLook w:val="04A0" w:firstRow="1" w:lastRow="0" w:firstColumn="1" w:lastColumn="0" w:noHBand="0" w:noVBand="1"/>
      </w:tblPr>
      <w:tblGrid>
        <w:gridCol w:w="5240"/>
        <w:gridCol w:w="4955"/>
      </w:tblGrid>
      <w:tr w:rsidR="001E06CA" w:rsidRPr="00420CB3" w:rsidTr="00420CB3">
        <w:tc>
          <w:tcPr>
            <w:tcW w:w="5240" w:type="dxa"/>
          </w:tcPr>
          <w:p w:rsidR="001E06CA" w:rsidRPr="00420CB3" w:rsidRDefault="001E06CA" w:rsidP="00420CB3">
            <w:pPr>
              <w:ind w:right="-4928"/>
              <w:jc w:val="both"/>
              <w:rPr>
                <w:sz w:val="22"/>
                <w:szCs w:val="22"/>
              </w:rPr>
            </w:pPr>
            <w:r w:rsidRPr="00420CB3">
              <w:rPr>
                <w:sz w:val="22"/>
                <w:szCs w:val="22"/>
              </w:rPr>
              <w:t>“</w:t>
            </w:r>
            <w:r w:rsidR="00B379E7" w:rsidRPr="00420CB3">
              <w:rPr>
                <w:sz w:val="22"/>
                <w:szCs w:val="22"/>
              </w:rPr>
              <w:t>АГЕНТ</w:t>
            </w:r>
            <w:r w:rsidRPr="00420CB3">
              <w:rPr>
                <w:sz w:val="22"/>
                <w:szCs w:val="22"/>
              </w:rPr>
              <w:t xml:space="preserve">”: </w:t>
            </w:r>
            <w:r w:rsidRPr="00420CB3">
              <w:rPr>
                <w:sz w:val="22"/>
                <w:szCs w:val="22"/>
              </w:rPr>
              <w:tab/>
            </w:r>
          </w:p>
          <w:p w:rsidR="001E06CA" w:rsidRPr="00420CB3" w:rsidRDefault="00420CB3" w:rsidP="00420CB3">
            <w:pPr>
              <w:ind w:right="-4928"/>
              <w:jc w:val="both"/>
              <w:rPr>
                <w:sz w:val="22"/>
                <w:szCs w:val="22"/>
              </w:rPr>
            </w:pPr>
            <w:r w:rsidRPr="00420CB3">
              <w:rPr>
                <w:sz w:val="22"/>
                <w:szCs w:val="22"/>
              </w:rPr>
              <w:t>ИП Самонюк М. А.</w:t>
            </w:r>
          </w:p>
          <w:p w:rsidR="00420CB3" w:rsidRPr="00420CB3" w:rsidRDefault="00420CB3" w:rsidP="00420CB3">
            <w:pPr>
              <w:ind w:right="-4928"/>
              <w:jc w:val="both"/>
              <w:rPr>
                <w:sz w:val="22"/>
                <w:szCs w:val="22"/>
              </w:rPr>
            </w:pPr>
            <w:r w:rsidRPr="00420CB3">
              <w:rPr>
                <w:sz w:val="22"/>
                <w:szCs w:val="22"/>
              </w:rPr>
              <w:t>ИНН 253615542561</w:t>
            </w:r>
          </w:p>
          <w:p w:rsidR="00420CB3" w:rsidRPr="00420CB3" w:rsidRDefault="00420CB3" w:rsidP="00420CB3">
            <w:pPr>
              <w:ind w:right="-4928"/>
              <w:jc w:val="both"/>
              <w:rPr>
                <w:sz w:val="22"/>
                <w:szCs w:val="22"/>
              </w:rPr>
            </w:pPr>
            <w:r w:rsidRPr="00420CB3">
              <w:rPr>
                <w:sz w:val="22"/>
                <w:szCs w:val="22"/>
              </w:rPr>
              <w:t>Расчетный счет: 40802810402500138351</w:t>
            </w:r>
          </w:p>
          <w:p w:rsidR="00420CB3" w:rsidRPr="00420CB3" w:rsidRDefault="00420CB3" w:rsidP="00420CB3">
            <w:pPr>
              <w:ind w:right="-4928"/>
              <w:jc w:val="both"/>
              <w:rPr>
                <w:sz w:val="22"/>
                <w:szCs w:val="22"/>
              </w:rPr>
            </w:pPr>
            <w:r w:rsidRPr="00420CB3">
              <w:rPr>
                <w:sz w:val="22"/>
                <w:szCs w:val="22"/>
              </w:rPr>
              <w:t>ТОЧКА ПАО БАНКА «ФК ОТКРЫТИЕ»</w:t>
            </w:r>
          </w:p>
          <w:p w:rsidR="00420CB3" w:rsidRPr="00420CB3" w:rsidRDefault="00420CB3" w:rsidP="00420CB3">
            <w:pPr>
              <w:ind w:right="-4928"/>
              <w:jc w:val="both"/>
              <w:rPr>
                <w:sz w:val="22"/>
                <w:szCs w:val="22"/>
              </w:rPr>
            </w:pPr>
            <w:r w:rsidRPr="00420CB3">
              <w:rPr>
                <w:sz w:val="22"/>
                <w:szCs w:val="22"/>
              </w:rPr>
              <w:t>СБЕРЕГАТЕЛЬНЫЙ СЧЕТ</w:t>
            </w:r>
          </w:p>
          <w:p w:rsidR="00420CB3" w:rsidRPr="00420CB3" w:rsidRDefault="00420CB3" w:rsidP="00420CB3">
            <w:pPr>
              <w:ind w:right="-4928"/>
              <w:jc w:val="both"/>
              <w:rPr>
                <w:sz w:val="22"/>
                <w:szCs w:val="22"/>
              </w:rPr>
            </w:pPr>
            <w:r w:rsidRPr="00420CB3">
              <w:rPr>
                <w:sz w:val="22"/>
                <w:szCs w:val="22"/>
              </w:rPr>
              <w:t>40817810550005283117</w:t>
            </w:r>
          </w:p>
          <w:p w:rsidR="00420CB3" w:rsidRPr="00420CB3" w:rsidRDefault="00420CB3" w:rsidP="00420CB3">
            <w:pPr>
              <w:ind w:right="-4928"/>
              <w:jc w:val="both"/>
              <w:rPr>
                <w:sz w:val="22"/>
                <w:szCs w:val="22"/>
              </w:rPr>
            </w:pPr>
            <w:r w:rsidRPr="00420CB3">
              <w:rPr>
                <w:sz w:val="22"/>
                <w:szCs w:val="22"/>
              </w:rPr>
              <w:t>БИК 044525999</w:t>
            </w:r>
          </w:p>
          <w:p w:rsidR="00420CB3" w:rsidRPr="00420CB3" w:rsidRDefault="00420CB3" w:rsidP="00420CB3">
            <w:pPr>
              <w:ind w:right="-4928"/>
              <w:jc w:val="both"/>
              <w:rPr>
                <w:sz w:val="22"/>
                <w:szCs w:val="22"/>
              </w:rPr>
            </w:pPr>
            <w:r w:rsidRPr="00420CB3">
              <w:rPr>
                <w:sz w:val="22"/>
                <w:szCs w:val="22"/>
              </w:rPr>
              <w:t>ТЕЛЕФОН 89084431031</w:t>
            </w:r>
          </w:p>
          <w:p w:rsidR="001E06CA" w:rsidRPr="00420CB3" w:rsidRDefault="001E06CA" w:rsidP="00420CB3">
            <w:pPr>
              <w:ind w:right="-4928"/>
              <w:jc w:val="both"/>
              <w:rPr>
                <w:sz w:val="22"/>
                <w:szCs w:val="22"/>
              </w:rPr>
            </w:pPr>
          </w:p>
          <w:p w:rsidR="001E06CA" w:rsidRPr="00420CB3" w:rsidRDefault="001E06CA" w:rsidP="00420CB3">
            <w:pPr>
              <w:ind w:right="-4928"/>
              <w:jc w:val="both"/>
              <w:rPr>
                <w:sz w:val="22"/>
                <w:szCs w:val="22"/>
              </w:rPr>
            </w:pPr>
          </w:p>
          <w:p w:rsidR="001E06CA" w:rsidRPr="00420CB3" w:rsidRDefault="001E06CA" w:rsidP="00420CB3">
            <w:pPr>
              <w:ind w:right="-4928"/>
              <w:jc w:val="both"/>
              <w:rPr>
                <w:sz w:val="22"/>
                <w:szCs w:val="22"/>
              </w:rPr>
            </w:pPr>
            <w:r w:rsidRPr="00420CB3">
              <w:rPr>
                <w:sz w:val="22"/>
                <w:szCs w:val="22"/>
              </w:rPr>
              <w:t>__________________________</w:t>
            </w:r>
            <w:r w:rsidR="00420CB3" w:rsidRPr="00420CB3">
              <w:rPr>
                <w:sz w:val="22"/>
                <w:szCs w:val="22"/>
              </w:rPr>
              <w:t xml:space="preserve">Самонюк М. А. </w:t>
            </w:r>
          </w:p>
          <w:p w:rsidR="001E06CA" w:rsidRPr="00420CB3" w:rsidRDefault="001E06CA" w:rsidP="00420CB3">
            <w:pPr>
              <w:ind w:right="-4928"/>
              <w:jc w:val="both"/>
              <w:rPr>
                <w:sz w:val="22"/>
                <w:szCs w:val="22"/>
              </w:rPr>
            </w:pPr>
          </w:p>
        </w:tc>
        <w:tc>
          <w:tcPr>
            <w:tcW w:w="4955" w:type="dxa"/>
          </w:tcPr>
          <w:p w:rsidR="001E06CA" w:rsidRPr="00420CB3" w:rsidRDefault="001E06CA" w:rsidP="00420CB3">
            <w:pPr>
              <w:ind w:right="-4928"/>
              <w:jc w:val="both"/>
              <w:rPr>
                <w:sz w:val="22"/>
                <w:szCs w:val="22"/>
              </w:rPr>
            </w:pPr>
            <w:r w:rsidRPr="00420CB3">
              <w:rPr>
                <w:sz w:val="22"/>
                <w:szCs w:val="22"/>
              </w:rPr>
              <w:t>“ЗАКАЗЧИК”:</w:t>
            </w:r>
          </w:p>
        </w:tc>
      </w:tr>
    </w:tbl>
    <w:p w:rsidR="00AE1F47" w:rsidRPr="00420CB3" w:rsidRDefault="00AE1F47" w:rsidP="00420CB3">
      <w:pPr>
        <w:ind w:right="-4928"/>
        <w:jc w:val="both"/>
        <w:rPr>
          <w:sz w:val="22"/>
          <w:szCs w:val="22"/>
        </w:rPr>
      </w:pPr>
    </w:p>
    <w:p w:rsidR="00FC7D14" w:rsidRPr="00420CB3" w:rsidRDefault="00EE7DB9" w:rsidP="00420CB3">
      <w:pPr>
        <w:ind w:right="-4928"/>
        <w:jc w:val="both"/>
        <w:rPr>
          <w:sz w:val="22"/>
          <w:szCs w:val="22"/>
        </w:rPr>
      </w:pPr>
      <w:r w:rsidRPr="00420CB3">
        <w:rPr>
          <w:sz w:val="22"/>
          <w:szCs w:val="22"/>
        </w:rPr>
        <w:t xml:space="preserve">  </w:t>
      </w:r>
    </w:p>
    <w:p w:rsidR="00FC7D14" w:rsidRPr="00420CB3" w:rsidRDefault="00FC7D14" w:rsidP="00420CB3">
      <w:pPr>
        <w:rPr>
          <w:sz w:val="22"/>
          <w:szCs w:val="22"/>
        </w:rPr>
      </w:pPr>
      <w:r w:rsidRPr="00420CB3">
        <w:rPr>
          <w:sz w:val="22"/>
          <w:szCs w:val="22"/>
        </w:rPr>
        <w:br w:type="page"/>
      </w:r>
    </w:p>
    <w:p w:rsidR="00AB2F7C" w:rsidRPr="00420CB3" w:rsidRDefault="00AB2F7C" w:rsidP="00420CB3">
      <w:pPr>
        <w:ind w:right="-4928"/>
        <w:jc w:val="both"/>
        <w:rPr>
          <w:b/>
          <w:sz w:val="22"/>
          <w:szCs w:val="22"/>
        </w:rPr>
      </w:pPr>
    </w:p>
    <w:p w:rsidR="00AB2F7C" w:rsidRPr="00420CB3" w:rsidRDefault="00AB2F7C" w:rsidP="00420CB3">
      <w:pPr>
        <w:ind w:left="6521" w:firstLine="6"/>
        <w:rPr>
          <w:b/>
          <w:sz w:val="22"/>
          <w:szCs w:val="22"/>
        </w:rPr>
      </w:pPr>
    </w:p>
    <w:tbl>
      <w:tblPr>
        <w:tblW w:w="10336" w:type="dxa"/>
        <w:tblLook w:val="04A0" w:firstRow="1" w:lastRow="0" w:firstColumn="1" w:lastColumn="0" w:noHBand="0" w:noVBand="1"/>
      </w:tblPr>
      <w:tblGrid>
        <w:gridCol w:w="5183"/>
        <w:gridCol w:w="5153"/>
      </w:tblGrid>
      <w:tr w:rsidR="001249BF" w:rsidRPr="00420CB3" w:rsidTr="00F80A19">
        <w:tc>
          <w:tcPr>
            <w:tcW w:w="5183" w:type="dxa"/>
            <w:shd w:val="clear" w:color="auto" w:fill="auto"/>
          </w:tcPr>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tc>
        <w:tc>
          <w:tcPr>
            <w:tcW w:w="5153" w:type="dxa"/>
            <w:shd w:val="clear" w:color="auto" w:fill="auto"/>
          </w:tcPr>
          <w:p w:rsidR="001249BF" w:rsidRPr="00420CB3" w:rsidRDefault="001249BF" w:rsidP="00420CB3">
            <w:pPr>
              <w:jc w:val="right"/>
              <w:rPr>
                <w:sz w:val="22"/>
                <w:szCs w:val="22"/>
              </w:rPr>
            </w:pPr>
            <w:r w:rsidRPr="00420CB3">
              <w:rPr>
                <w:sz w:val="22"/>
                <w:szCs w:val="22"/>
              </w:rPr>
              <w:t>Приложение 1</w:t>
            </w:r>
          </w:p>
          <w:p w:rsidR="001249BF" w:rsidRPr="00420CB3" w:rsidRDefault="001249BF" w:rsidP="00420CB3">
            <w:pPr>
              <w:jc w:val="right"/>
              <w:rPr>
                <w:sz w:val="22"/>
                <w:szCs w:val="22"/>
              </w:rPr>
            </w:pPr>
            <w:r w:rsidRPr="00420CB3">
              <w:rPr>
                <w:sz w:val="22"/>
                <w:szCs w:val="22"/>
              </w:rPr>
              <w:t xml:space="preserve">к </w:t>
            </w:r>
            <w:r w:rsidR="00420CB3" w:rsidRPr="00420CB3">
              <w:rPr>
                <w:sz w:val="22"/>
                <w:szCs w:val="22"/>
              </w:rPr>
              <w:t xml:space="preserve">Агентскому </w:t>
            </w:r>
            <w:r w:rsidR="00E7799D" w:rsidRPr="00420CB3">
              <w:rPr>
                <w:sz w:val="22"/>
                <w:szCs w:val="22"/>
              </w:rPr>
              <w:t>Договору № 001 -2021</w:t>
            </w:r>
          </w:p>
          <w:p w:rsidR="001249BF" w:rsidRPr="00420CB3" w:rsidRDefault="00E7799D" w:rsidP="00420CB3">
            <w:pPr>
              <w:tabs>
                <w:tab w:val="left" w:pos="800"/>
                <w:tab w:val="left" w:pos="100"/>
              </w:tabs>
              <w:jc w:val="right"/>
              <w:rPr>
                <w:sz w:val="22"/>
                <w:szCs w:val="22"/>
              </w:rPr>
            </w:pPr>
            <w:r w:rsidRPr="00420CB3">
              <w:rPr>
                <w:sz w:val="22"/>
                <w:szCs w:val="22"/>
              </w:rPr>
              <w:t>от «  » ____________ 2021</w:t>
            </w:r>
            <w:r w:rsidR="001249BF" w:rsidRPr="00420CB3">
              <w:rPr>
                <w:sz w:val="22"/>
                <w:szCs w:val="22"/>
              </w:rPr>
              <w:t>г.</w:t>
            </w:r>
          </w:p>
          <w:p w:rsidR="001249BF" w:rsidRPr="00420CB3" w:rsidRDefault="001249BF" w:rsidP="00420CB3">
            <w:pPr>
              <w:tabs>
                <w:tab w:val="left" w:pos="7380"/>
              </w:tabs>
              <w:rPr>
                <w:sz w:val="22"/>
                <w:szCs w:val="22"/>
              </w:rPr>
            </w:pPr>
          </w:p>
        </w:tc>
      </w:tr>
    </w:tbl>
    <w:p w:rsidR="001249BF" w:rsidRPr="00420CB3" w:rsidRDefault="001249BF" w:rsidP="00420CB3">
      <w:pPr>
        <w:rPr>
          <w:i/>
          <w:sz w:val="22"/>
          <w:szCs w:val="22"/>
        </w:rPr>
      </w:pPr>
    </w:p>
    <w:p w:rsidR="001249BF" w:rsidRPr="00420CB3" w:rsidRDefault="001249BF" w:rsidP="00420CB3">
      <w:pPr>
        <w:jc w:val="center"/>
        <w:rPr>
          <w:sz w:val="22"/>
          <w:szCs w:val="22"/>
        </w:rPr>
      </w:pPr>
      <w:r w:rsidRPr="00420CB3">
        <w:rPr>
          <w:sz w:val="22"/>
          <w:szCs w:val="22"/>
        </w:rPr>
        <w:t>Приложение № 1</w:t>
      </w:r>
    </w:p>
    <w:p w:rsidR="001249BF" w:rsidRPr="00420CB3" w:rsidRDefault="001249BF" w:rsidP="00420CB3">
      <w:pPr>
        <w:tabs>
          <w:tab w:val="left" w:pos="7380"/>
        </w:tabs>
        <w:rPr>
          <w:sz w:val="22"/>
          <w:szCs w:val="22"/>
        </w:rPr>
      </w:pPr>
      <w:r w:rsidRPr="00420CB3">
        <w:rPr>
          <w:sz w:val="22"/>
          <w:szCs w:val="22"/>
        </w:rPr>
        <w:t>В соответствии с условиями Договора заказа № 00</w:t>
      </w:r>
      <w:r w:rsidR="00E7799D" w:rsidRPr="00420CB3">
        <w:rPr>
          <w:sz w:val="22"/>
          <w:szCs w:val="22"/>
        </w:rPr>
        <w:t>1-2021</w:t>
      </w:r>
      <w:r w:rsidRPr="00420CB3">
        <w:rPr>
          <w:sz w:val="22"/>
          <w:szCs w:val="22"/>
        </w:rPr>
        <w:t xml:space="preserve"> от «  </w:t>
      </w:r>
      <w:r w:rsidR="00E7799D" w:rsidRPr="00420CB3">
        <w:rPr>
          <w:sz w:val="22"/>
          <w:szCs w:val="22"/>
        </w:rPr>
        <w:t>» 2021</w:t>
      </w:r>
      <w:r w:rsidRPr="00420CB3">
        <w:rPr>
          <w:sz w:val="22"/>
          <w:szCs w:val="22"/>
        </w:rPr>
        <w:t xml:space="preserve"> г. </w:t>
      </w:r>
      <w:r w:rsidR="00B379E7" w:rsidRPr="00420CB3">
        <w:rPr>
          <w:sz w:val="22"/>
          <w:szCs w:val="22"/>
        </w:rPr>
        <w:t>Агент</w:t>
      </w:r>
      <w:r w:rsidRPr="00420CB3">
        <w:rPr>
          <w:sz w:val="22"/>
          <w:szCs w:val="22"/>
        </w:rPr>
        <w:t xml:space="preserve"> обязуется подобрать для заказчика автомобиль со следующими характеристиками:</w:t>
      </w:r>
    </w:p>
    <w:p w:rsidR="00207A04" w:rsidRPr="00420CB3" w:rsidRDefault="00207A04" w:rsidP="00420CB3">
      <w:pPr>
        <w:ind w:left="6521" w:firstLine="6"/>
        <w:rPr>
          <w:b/>
          <w:sz w:val="22"/>
          <w:szCs w:val="22"/>
        </w:rPr>
      </w:pPr>
    </w:p>
    <w:p w:rsidR="001249BF" w:rsidRPr="00420CB3" w:rsidRDefault="001249BF" w:rsidP="00420CB3">
      <w:pPr>
        <w:ind w:left="6521" w:firstLine="6"/>
        <w:rPr>
          <w:b/>
          <w:sz w:val="22"/>
          <w:szCs w:val="22"/>
        </w:rPr>
      </w:pP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60"/>
      </w:tblGrid>
      <w:tr w:rsidR="001249BF" w:rsidRPr="00420CB3" w:rsidTr="00F80A19">
        <w:trPr>
          <w:trHeight w:val="714"/>
          <w:jc w:val="center"/>
        </w:trPr>
        <w:tc>
          <w:tcPr>
            <w:tcW w:w="9371" w:type="dxa"/>
            <w:gridSpan w:val="2"/>
            <w:shd w:val="clear" w:color="auto" w:fill="auto"/>
          </w:tcPr>
          <w:p w:rsidR="001249BF" w:rsidRPr="00420CB3" w:rsidRDefault="001249BF" w:rsidP="00420CB3">
            <w:pPr>
              <w:rPr>
                <w:b/>
                <w:sz w:val="22"/>
                <w:szCs w:val="22"/>
              </w:rPr>
            </w:pPr>
          </w:p>
          <w:p w:rsidR="001249BF" w:rsidRPr="00420CB3" w:rsidRDefault="001249BF" w:rsidP="00420CB3">
            <w:pPr>
              <w:tabs>
                <w:tab w:val="left" w:pos="3738"/>
              </w:tabs>
              <w:jc w:val="center"/>
              <w:rPr>
                <w:sz w:val="22"/>
                <w:szCs w:val="22"/>
              </w:rPr>
            </w:pPr>
            <w:r w:rsidRPr="00420CB3">
              <w:rPr>
                <w:sz w:val="22"/>
                <w:szCs w:val="22"/>
              </w:rPr>
              <w:t>Желаемые характеристики</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Марка, модель, год выпуска</w:t>
            </w:r>
          </w:p>
        </w:tc>
        <w:tc>
          <w:tcPr>
            <w:tcW w:w="5260" w:type="dxa"/>
            <w:shd w:val="clear" w:color="auto" w:fill="auto"/>
          </w:tcPr>
          <w:p w:rsidR="001249BF" w:rsidRPr="00420CB3" w:rsidRDefault="006313A0" w:rsidP="00420CB3">
            <w:pPr>
              <w:rPr>
                <w:b/>
                <w:sz w:val="22"/>
                <w:szCs w:val="22"/>
              </w:rPr>
            </w:pPr>
            <w:r w:rsidRPr="00420CB3">
              <w:rPr>
                <w:sz w:val="22"/>
                <w:szCs w:val="22"/>
                <w:lang w:val="en-US"/>
              </w:rPr>
              <w:t>Марка, модель, год выпуска</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 Кузова, модель двигателя</w:t>
            </w:r>
          </w:p>
        </w:tc>
        <w:tc>
          <w:tcPr>
            <w:tcW w:w="5260" w:type="dxa"/>
            <w:shd w:val="clear" w:color="auto" w:fill="auto"/>
          </w:tcPr>
          <w:p w:rsidR="001249BF" w:rsidRPr="00420CB3" w:rsidRDefault="006313A0" w:rsidP="00420CB3">
            <w:pPr>
              <w:rPr>
                <w:b/>
                <w:sz w:val="22"/>
                <w:szCs w:val="22"/>
                <w:lang w:val="en-US"/>
              </w:rPr>
            </w:pPr>
            <w:r w:rsidRPr="00420CB3">
              <w:rPr>
                <w:sz w:val="22"/>
                <w:szCs w:val="22"/>
                <w:lang w:val="en-US"/>
              </w:rPr>
              <w:t>Номер кузова и двигателя</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Аукционная оценка,</w:t>
            </w:r>
          </w:p>
          <w:p w:rsidR="001249BF" w:rsidRPr="00420CB3" w:rsidRDefault="001249BF" w:rsidP="00420CB3">
            <w:pPr>
              <w:rPr>
                <w:sz w:val="22"/>
                <w:szCs w:val="22"/>
              </w:rPr>
            </w:pPr>
            <w:r w:rsidRPr="00420CB3">
              <w:rPr>
                <w:sz w:val="22"/>
                <w:szCs w:val="22"/>
              </w:rPr>
              <w:t>пробег автомобиля</w:t>
            </w:r>
          </w:p>
        </w:tc>
        <w:tc>
          <w:tcPr>
            <w:tcW w:w="5260" w:type="dxa"/>
            <w:shd w:val="clear" w:color="auto" w:fill="auto"/>
          </w:tcPr>
          <w:p w:rsidR="001249BF" w:rsidRPr="00420CB3" w:rsidRDefault="006313A0" w:rsidP="00420CB3">
            <w:pPr>
              <w:rPr>
                <w:b/>
                <w:sz w:val="22"/>
                <w:szCs w:val="22"/>
                <w:lang w:val="en-US"/>
              </w:rPr>
            </w:pPr>
            <w:r w:rsidRPr="00420CB3">
              <w:rPr>
                <w:sz w:val="22"/>
                <w:szCs w:val="22"/>
                <w:lang w:val="en-US"/>
              </w:rPr>
              <w:t>Аукционая оценка</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Цвет</w:t>
            </w:r>
          </w:p>
        </w:tc>
        <w:tc>
          <w:tcPr>
            <w:tcW w:w="5260" w:type="dxa"/>
            <w:shd w:val="clear" w:color="auto" w:fill="auto"/>
          </w:tcPr>
          <w:p w:rsidR="001249BF" w:rsidRPr="00420CB3" w:rsidRDefault="006313A0" w:rsidP="00420CB3">
            <w:pPr>
              <w:rPr>
                <w:b/>
                <w:sz w:val="22"/>
                <w:szCs w:val="22"/>
                <w:lang w:val="en-US"/>
              </w:rPr>
            </w:pPr>
            <w:r w:rsidRPr="00420CB3">
              <w:rPr>
                <w:sz w:val="22"/>
                <w:szCs w:val="22"/>
                <w:lang w:val="en-US"/>
              </w:rPr>
              <w:t>Белый</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Трансмиссия</w:t>
            </w:r>
          </w:p>
        </w:tc>
        <w:tc>
          <w:tcPr>
            <w:tcW w:w="5260" w:type="dxa"/>
            <w:shd w:val="clear" w:color="auto" w:fill="auto"/>
          </w:tcPr>
          <w:p w:rsidR="001249BF" w:rsidRPr="00420CB3" w:rsidRDefault="006313A0" w:rsidP="00420CB3">
            <w:pPr>
              <w:rPr>
                <w:b/>
                <w:sz w:val="22"/>
                <w:szCs w:val="22"/>
                <w:lang w:val="en-US"/>
              </w:rPr>
            </w:pPr>
            <w:r w:rsidRPr="00420CB3">
              <w:rPr>
                <w:sz w:val="22"/>
                <w:szCs w:val="22"/>
                <w:lang w:val="en-US"/>
              </w:rPr>
              <w:t>Трансмиссия</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Комплектация</w:t>
            </w:r>
          </w:p>
        </w:tc>
        <w:tc>
          <w:tcPr>
            <w:tcW w:w="5260" w:type="dxa"/>
            <w:shd w:val="clear" w:color="auto" w:fill="auto"/>
          </w:tcPr>
          <w:p w:rsidR="001249BF" w:rsidRPr="00420CB3" w:rsidRDefault="006313A0" w:rsidP="00420CB3">
            <w:pPr>
              <w:rPr>
                <w:sz w:val="22"/>
                <w:szCs w:val="22"/>
                <w:lang w:val="en-US"/>
              </w:rPr>
            </w:pPr>
            <w:r w:rsidRPr="00420CB3">
              <w:rPr>
                <w:sz w:val="22"/>
                <w:szCs w:val="22"/>
                <w:lang w:val="en-US"/>
              </w:rPr>
              <w:t>Комплектация</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Внешнее оснащение</w:t>
            </w:r>
          </w:p>
        </w:tc>
        <w:tc>
          <w:tcPr>
            <w:tcW w:w="5260" w:type="dxa"/>
            <w:shd w:val="clear" w:color="auto" w:fill="auto"/>
          </w:tcPr>
          <w:p w:rsidR="001249BF" w:rsidRPr="00420CB3" w:rsidRDefault="006313A0" w:rsidP="00420CB3">
            <w:pPr>
              <w:rPr>
                <w:sz w:val="22"/>
                <w:szCs w:val="22"/>
                <w:lang w:val="en-US"/>
              </w:rPr>
            </w:pPr>
            <w:r w:rsidRPr="00420CB3">
              <w:rPr>
                <w:sz w:val="22"/>
                <w:szCs w:val="22"/>
                <w:lang w:val="en-US"/>
              </w:rPr>
              <w:t>Внешнее оснащение</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Внутреннее оснащение</w:t>
            </w:r>
          </w:p>
        </w:tc>
        <w:tc>
          <w:tcPr>
            <w:tcW w:w="5260" w:type="dxa"/>
            <w:shd w:val="clear" w:color="auto" w:fill="auto"/>
          </w:tcPr>
          <w:p w:rsidR="001249BF" w:rsidRPr="00420CB3" w:rsidRDefault="006313A0" w:rsidP="00420CB3">
            <w:pPr>
              <w:rPr>
                <w:sz w:val="22"/>
                <w:szCs w:val="22"/>
                <w:lang w:val="en-US"/>
              </w:rPr>
            </w:pPr>
            <w:r w:rsidRPr="00420CB3">
              <w:rPr>
                <w:sz w:val="22"/>
                <w:szCs w:val="22"/>
                <w:lang w:val="en-US"/>
              </w:rPr>
              <w:t>Внутреннее оснащение</w:t>
            </w:r>
          </w:p>
        </w:tc>
      </w:tr>
      <w:tr w:rsidR="001249BF" w:rsidRPr="00420CB3" w:rsidTr="00F80A19">
        <w:trPr>
          <w:trHeight w:val="714"/>
          <w:jc w:val="center"/>
        </w:trPr>
        <w:tc>
          <w:tcPr>
            <w:tcW w:w="4111" w:type="dxa"/>
            <w:shd w:val="clear" w:color="auto" w:fill="auto"/>
          </w:tcPr>
          <w:p w:rsidR="001249BF" w:rsidRPr="00420CB3" w:rsidRDefault="001249BF" w:rsidP="00420CB3">
            <w:pPr>
              <w:rPr>
                <w:sz w:val="22"/>
                <w:szCs w:val="22"/>
              </w:rPr>
            </w:pPr>
            <w:r w:rsidRPr="00420CB3">
              <w:rPr>
                <w:sz w:val="22"/>
                <w:szCs w:val="22"/>
              </w:rPr>
              <w:t>Примерная стоимость в городе Владивостоке</w:t>
            </w:r>
          </w:p>
        </w:tc>
        <w:tc>
          <w:tcPr>
            <w:tcW w:w="5260" w:type="dxa"/>
            <w:shd w:val="clear" w:color="auto" w:fill="auto"/>
          </w:tcPr>
          <w:p w:rsidR="001249BF" w:rsidRPr="00420CB3" w:rsidRDefault="006313A0" w:rsidP="00420CB3">
            <w:pPr>
              <w:rPr>
                <w:sz w:val="22"/>
                <w:szCs w:val="22"/>
                <w:lang w:val="en-US"/>
              </w:rPr>
            </w:pPr>
            <w:r w:rsidRPr="00420CB3">
              <w:rPr>
                <w:sz w:val="22"/>
                <w:szCs w:val="22"/>
                <w:lang w:val="en-US"/>
              </w:rPr>
              <w:t>Примерная стоимость в ВДК</w:t>
            </w:r>
          </w:p>
        </w:tc>
      </w:tr>
    </w:tbl>
    <w:p w:rsidR="006511CF" w:rsidRPr="00420CB3" w:rsidRDefault="006511CF" w:rsidP="00420CB3">
      <w:pPr>
        <w:jc w:val="both"/>
        <w:rPr>
          <w:b/>
          <w:sz w:val="22"/>
          <w:szCs w:val="22"/>
        </w:rPr>
      </w:pPr>
    </w:p>
    <w:p w:rsidR="00E7799D" w:rsidRPr="00420CB3" w:rsidRDefault="00E7799D" w:rsidP="00420CB3">
      <w:pPr>
        <w:rPr>
          <w:b/>
          <w:sz w:val="22"/>
          <w:szCs w:val="22"/>
        </w:rPr>
      </w:pPr>
    </w:p>
    <w:tbl>
      <w:tblPr>
        <w:tblStyle w:val="aa"/>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089"/>
      </w:tblGrid>
      <w:tr w:rsidR="00E7799D" w:rsidRPr="00420CB3" w:rsidTr="00E7799D">
        <w:tc>
          <w:tcPr>
            <w:tcW w:w="5210" w:type="dxa"/>
          </w:tcPr>
          <w:p w:rsidR="00E7799D" w:rsidRPr="00420CB3" w:rsidRDefault="00E7799D" w:rsidP="00420CB3">
            <w:pPr>
              <w:rPr>
                <w:b/>
                <w:sz w:val="22"/>
                <w:szCs w:val="22"/>
              </w:rPr>
            </w:pPr>
            <w:r w:rsidRPr="00420CB3">
              <w:rPr>
                <w:b/>
                <w:sz w:val="22"/>
                <w:szCs w:val="22"/>
              </w:rPr>
              <w:t xml:space="preserve">От </w:t>
            </w:r>
            <w:r w:rsidR="00B379E7" w:rsidRPr="00420CB3">
              <w:rPr>
                <w:b/>
                <w:sz w:val="22"/>
                <w:szCs w:val="22"/>
              </w:rPr>
              <w:t>Агент</w:t>
            </w:r>
            <w:r w:rsidRPr="00420CB3">
              <w:rPr>
                <w:b/>
                <w:sz w:val="22"/>
                <w:szCs w:val="22"/>
              </w:rPr>
              <w:t>а</w:t>
            </w:r>
          </w:p>
          <w:p w:rsidR="00E7799D" w:rsidRPr="00420CB3" w:rsidRDefault="00E7799D" w:rsidP="00420CB3">
            <w:pPr>
              <w:rPr>
                <w:b/>
                <w:sz w:val="22"/>
                <w:szCs w:val="22"/>
              </w:rPr>
            </w:pPr>
            <w:r w:rsidRPr="00420CB3">
              <w:rPr>
                <w:b/>
                <w:sz w:val="22"/>
                <w:szCs w:val="22"/>
              </w:rPr>
              <w:t>__________________</w:t>
            </w:r>
            <w:r w:rsidR="001E06CA" w:rsidRPr="00420CB3">
              <w:rPr>
                <w:b/>
                <w:sz w:val="22"/>
                <w:szCs w:val="22"/>
              </w:rPr>
              <w:t>/</w:t>
            </w:r>
            <w:r w:rsidR="00420CB3" w:rsidRPr="00420CB3">
              <w:rPr>
                <w:b/>
                <w:sz w:val="22"/>
                <w:szCs w:val="22"/>
              </w:rPr>
              <w:t>Самонюк М. А.</w:t>
            </w:r>
          </w:p>
        </w:tc>
        <w:tc>
          <w:tcPr>
            <w:tcW w:w="5211" w:type="dxa"/>
          </w:tcPr>
          <w:p w:rsidR="00E7799D" w:rsidRPr="00420CB3" w:rsidRDefault="00E7799D" w:rsidP="00420CB3">
            <w:pPr>
              <w:rPr>
                <w:b/>
                <w:sz w:val="22"/>
                <w:szCs w:val="22"/>
              </w:rPr>
            </w:pPr>
            <w:r w:rsidRPr="00420CB3">
              <w:rPr>
                <w:b/>
                <w:sz w:val="22"/>
                <w:szCs w:val="22"/>
              </w:rPr>
              <w:t>От заказчика</w:t>
            </w:r>
          </w:p>
          <w:p w:rsidR="00E7799D" w:rsidRPr="00420CB3" w:rsidRDefault="00E7799D" w:rsidP="00420CB3">
            <w:pPr>
              <w:rPr>
                <w:b/>
                <w:sz w:val="22"/>
                <w:szCs w:val="22"/>
              </w:rPr>
            </w:pPr>
            <w:r w:rsidRPr="00420CB3">
              <w:rPr>
                <w:b/>
                <w:sz w:val="22"/>
                <w:szCs w:val="22"/>
              </w:rPr>
              <w:t>______________________</w:t>
            </w:r>
          </w:p>
          <w:p w:rsidR="00E7799D" w:rsidRPr="00420CB3" w:rsidRDefault="00E7799D" w:rsidP="00420CB3">
            <w:pPr>
              <w:rPr>
                <w:b/>
                <w:sz w:val="22"/>
                <w:szCs w:val="22"/>
              </w:rPr>
            </w:pPr>
          </w:p>
        </w:tc>
      </w:tr>
    </w:tbl>
    <w:p w:rsidR="006511CF" w:rsidRPr="00420CB3" w:rsidRDefault="006511CF" w:rsidP="00420CB3">
      <w:pPr>
        <w:rPr>
          <w:b/>
          <w:sz w:val="22"/>
          <w:szCs w:val="22"/>
        </w:rPr>
      </w:pPr>
      <w:r w:rsidRPr="00420CB3">
        <w:rPr>
          <w:b/>
          <w:sz w:val="22"/>
          <w:szCs w:val="22"/>
        </w:rPr>
        <w:br w:type="page"/>
      </w:r>
    </w:p>
    <w:p w:rsidR="00894280" w:rsidRPr="00420CB3" w:rsidRDefault="00894280" w:rsidP="00420CB3">
      <w:pPr>
        <w:jc w:val="both"/>
        <w:rPr>
          <w:snapToGrid w:val="0"/>
          <w:sz w:val="22"/>
          <w:szCs w:val="22"/>
        </w:rPr>
      </w:pPr>
    </w:p>
    <w:tbl>
      <w:tblPr>
        <w:tblW w:w="10336" w:type="dxa"/>
        <w:tblLook w:val="04A0" w:firstRow="1" w:lastRow="0" w:firstColumn="1" w:lastColumn="0" w:noHBand="0" w:noVBand="1"/>
      </w:tblPr>
      <w:tblGrid>
        <w:gridCol w:w="5183"/>
        <w:gridCol w:w="5153"/>
      </w:tblGrid>
      <w:tr w:rsidR="001249BF" w:rsidRPr="00420CB3" w:rsidTr="00F80A19">
        <w:tc>
          <w:tcPr>
            <w:tcW w:w="5183" w:type="dxa"/>
            <w:shd w:val="clear" w:color="auto" w:fill="auto"/>
          </w:tcPr>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p w:rsidR="001249BF" w:rsidRPr="00420CB3" w:rsidRDefault="001249BF" w:rsidP="00420CB3">
            <w:pPr>
              <w:tabs>
                <w:tab w:val="left" w:pos="7380"/>
              </w:tabs>
              <w:rPr>
                <w:sz w:val="22"/>
                <w:szCs w:val="22"/>
              </w:rPr>
            </w:pPr>
          </w:p>
        </w:tc>
        <w:tc>
          <w:tcPr>
            <w:tcW w:w="5153" w:type="dxa"/>
            <w:shd w:val="clear" w:color="auto" w:fill="auto"/>
          </w:tcPr>
          <w:p w:rsidR="001249BF" w:rsidRPr="00420CB3" w:rsidRDefault="001249BF" w:rsidP="00420CB3">
            <w:pPr>
              <w:jc w:val="right"/>
              <w:rPr>
                <w:sz w:val="22"/>
                <w:szCs w:val="22"/>
              </w:rPr>
            </w:pPr>
            <w:r w:rsidRPr="00420CB3">
              <w:rPr>
                <w:sz w:val="22"/>
                <w:szCs w:val="22"/>
              </w:rPr>
              <w:t>Приложение 2</w:t>
            </w:r>
          </w:p>
          <w:p w:rsidR="001249BF" w:rsidRPr="00420CB3" w:rsidRDefault="001249BF" w:rsidP="00420CB3">
            <w:pPr>
              <w:jc w:val="right"/>
              <w:rPr>
                <w:sz w:val="22"/>
                <w:szCs w:val="22"/>
              </w:rPr>
            </w:pPr>
            <w:r w:rsidRPr="00420CB3">
              <w:rPr>
                <w:sz w:val="22"/>
                <w:szCs w:val="22"/>
              </w:rPr>
              <w:t xml:space="preserve">к </w:t>
            </w:r>
            <w:r w:rsidR="00420CB3" w:rsidRPr="00420CB3">
              <w:rPr>
                <w:sz w:val="22"/>
                <w:szCs w:val="22"/>
              </w:rPr>
              <w:t xml:space="preserve">Агентскому </w:t>
            </w:r>
            <w:r w:rsidRPr="00420CB3">
              <w:rPr>
                <w:sz w:val="22"/>
                <w:szCs w:val="22"/>
              </w:rPr>
              <w:t xml:space="preserve">Договору </w:t>
            </w:r>
            <w:r w:rsidR="005A1AFC" w:rsidRPr="00420CB3">
              <w:rPr>
                <w:sz w:val="22"/>
                <w:szCs w:val="22"/>
              </w:rPr>
              <w:t>№</w:t>
            </w:r>
            <w:r w:rsidR="00E7799D" w:rsidRPr="00420CB3">
              <w:rPr>
                <w:sz w:val="22"/>
                <w:szCs w:val="22"/>
              </w:rPr>
              <w:t xml:space="preserve"> 001 -2021</w:t>
            </w:r>
          </w:p>
          <w:p w:rsidR="001249BF" w:rsidRPr="00420CB3" w:rsidRDefault="00E7799D" w:rsidP="00420CB3">
            <w:pPr>
              <w:tabs>
                <w:tab w:val="left" w:pos="800"/>
                <w:tab w:val="left" w:pos="100"/>
              </w:tabs>
              <w:jc w:val="right"/>
              <w:rPr>
                <w:sz w:val="22"/>
                <w:szCs w:val="22"/>
              </w:rPr>
            </w:pPr>
            <w:r w:rsidRPr="00420CB3">
              <w:rPr>
                <w:sz w:val="22"/>
                <w:szCs w:val="22"/>
              </w:rPr>
              <w:t>от «    » ___________2021</w:t>
            </w:r>
            <w:r w:rsidR="001249BF" w:rsidRPr="00420CB3">
              <w:rPr>
                <w:sz w:val="22"/>
                <w:szCs w:val="22"/>
              </w:rPr>
              <w:t>г.</w:t>
            </w:r>
          </w:p>
          <w:p w:rsidR="001249BF" w:rsidRPr="00420CB3" w:rsidRDefault="001249BF" w:rsidP="00420CB3">
            <w:pPr>
              <w:tabs>
                <w:tab w:val="left" w:pos="7380"/>
              </w:tabs>
              <w:rPr>
                <w:sz w:val="22"/>
                <w:szCs w:val="22"/>
              </w:rPr>
            </w:pPr>
          </w:p>
        </w:tc>
      </w:tr>
    </w:tbl>
    <w:p w:rsidR="001249BF" w:rsidRPr="00420CB3" w:rsidRDefault="001249BF" w:rsidP="00420CB3">
      <w:pPr>
        <w:rPr>
          <w:i/>
          <w:sz w:val="22"/>
          <w:szCs w:val="22"/>
        </w:rPr>
      </w:pPr>
    </w:p>
    <w:p w:rsidR="001249BF" w:rsidRPr="00420CB3" w:rsidRDefault="001249BF" w:rsidP="00420CB3">
      <w:pPr>
        <w:jc w:val="center"/>
        <w:rPr>
          <w:i/>
          <w:sz w:val="22"/>
          <w:szCs w:val="22"/>
        </w:rPr>
      </w:pPr>
    </w:p>
    <w:p w:rsidR="001249BF" w:rsidRPr="00420CB3" w:rsidRDefault="001249BF" w:rsidP="00420CB3">
      <w:pPr>
        <w:jc w:val="center"/>
        <w:rPr>
          <w:sz w:val="22"/>
          <w:szCs w:val="22"/>
        </w:rPr>
      </w:pPr>
      <w:r w:rsidRPr="00420CB3">
        <w:rPr>
          <w:sz w:val="22"/>
          <w:szCs w:val="22"/>
        </w:rPr>
        <w:t>Приложение № 2</w:t>
      </w:r>
    </w:p>
    <w:p w:rsidR="001249BF" w:rsidRPr="00420CB3" w:rsidRDefault="001249BF" w:rsidP="00420CB3">
      <w:pPr>
        <w:tabs>
          <w:tab w:val="left" w:pos="7240"/>
        </w:tabs>
        <w:ind w:left="40"/>
        <w:rPr>
          <w:sz w:val="22"/>
          <w:szCs w:val="22"/>
        </w:rPr>
      </w:pPr>
      <w:r w:rsidRPr="00420CB3">
        <w:rPr>
          <w:sz w:val="22"/>
          <w:szCs w:val="22"/>
        </w:rPr>
        <w:t xml:space="preserve">  В соответствии с условиями Договора заказа № ________ от </w:t>
      </w:r>
      <w:r w:rsidR="005A1AFC" w:rsidRPr="00420CB3">
        <w:rPr>
          <w:sz w:val="22"/>
          <w:szCs w:val="22"/>
        </w:rPr>
        <w:t xml:space="preserve">« </w:t>
      </w:r>
      <w:r w:rsidRPr="00420CB3">
        <w:rPr>
          <w:sz w:val="22"/>
          <w:szCs w:val="22"/>
        </w:rPr>
        <w:t xml:space="preserve"> » октября </w:t>
      </w:r>
      <w:r w:rsidR="00E7799D" w:rsidRPr="00420CB3">
        <w:rPr>
          <w:sz w:val="22"/>
          <w:szCs w:val="22"/>
        </w:rPr>
        <w:t>2021</w:t>
      </w:r>
      <w:r w:rsidRPr="00420CB3">
        <w:rPr>
          <w:sz w:val="22"/>
          <w:szCs w:val="22"/>
        </w:rPr>
        <w:t xml:space="preserve"> г. </w:t>
      </w:r>
      <w:r w:rsidR="00B379E7" w:rsidRPr="00420CB3">
        <w:rPr>
          <w:sz w:val="22"/>
          <w:szCs w:val="22"/>
        </w:rPr>
        <w:t>Агент</w:t>
      </w:r>
      <w:r w:rsidRPr="00420CB3">
        <w:rPr>
          <w:sz w:val="22"/>
          <w:szCs w:val="22"/>
        </w:rPr>
        <w:t xml:space="preserve"> обязуется доставить Заказчику автомобиль со следующими характеристиками:</w:t>
      </w:r>
    </w:p>
    <w:p w:rsidR="001249BF" w:rsidRPr="00420CB3" w:rsidRDefault="001249BF" w:rsidP="00420CB3">
      <w:pPr>
        <w:tabs>
          <w:tab w:val="left" w:pos="7240"/>
        </w:tabs>
        <w:ind w:left="40"/>
        <w:rPr>
          <w:sz w:val="22"/>
          <w:szCs w:val="22"/>
        </w:rPr>
      </w:pPr>
    </w:p>
    <w:p w:rsidR="001249BF" w:rsidRPr="00420CB3" w:rsidRDefault="001249BF" w:rsidP="00420CB3">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7009"/>
      </w:tblGrid>
      <w:tr w:rsidR="001249BF" w:rsidRPr="00420CB3" w:rsidTr="00F80A19">
        <w:tc>
          <w:tcPr>
            <w:tcW w:w="10421" w:type="dxa"/>
            <w:gridSpan w:val="2"/>
            <w:shd w:val="clear" w:color="auto" w:fill="auto"/>
          </w:tcPr>
          <w:p w:rsidR="001249BF" w:rsidRPr="00420CB3" w:rsidRDefault="001249BF" w:rsidP="00420CB3">
            <w:pPr>
              <w:jc w:val="center"/>
              <w:rPr>
                <w:sz w:val="22"/>
                <w:szCs w:val="22"/>
              </w:rPr>
            </w:pPr>
          </w:p>
          <w:p w:rsidR="001249BF" w:rsidRPr="00420CB3" w:rsidRDefault="001249BF" w:rsidP="00420CB3">
            <w:pPr>
              <w:jc w:val="center"/>
              <w:rPr>
                <w:sz w:val="22"/>
                <w:szCs w:val="22"/>
              </w:rPr>
            </w:pPr>
            <w:r w:rsidRPr="00420CB3">
              <w:rPr>
                <w:sz w:val="22"/>
                <w:szCs w:val="22"/>
              </w:rPr>
              <w:t>Окончательные характеристики</w:t>
            </w:r>
          </w:p>
          <w:p w:rsidR="001249BF" w:rsidRPr="00420CB3" w:rsidRDefault="001249BF" w:rsidP="00420CB3">
            <w:pPr>
              <w:jc w:val="center"/>
              <w:rPr>
                <w:sz w:val="22"/>
                <w:szCs w:val="22"/>
              </w:rPr>
            </w:pP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Марка, модель, год выпуска</w:t>
            </w:r>
          </w:p>
          <w:p w:rsidR="001249BF" w:rsidRPr="00420CB3" w:rsidRDefault="001249BF" w:rsidP="00420CB3">
            <w:pPr>
              <w:rPr>
                <w:sz w:val="22"/>
                <w:szCs w:val="22"/>
              </w:rPr>
            </w:pPr>
            <w:r w:rsidRPr="00420CB3">
              <w:rPr>
                <w:sz w:val="22"/>
                <w:szCs w:val="22"/>
              </w:rPr>
              <w:t>Автомобиля</w:t>
            </w:r>
          </w:p>
          <w:p w:rsidR="001249BF" w:rsidRPr="00420CB3" w:rsidRDefault="001249BF" w:rsidP="00420CB3">
            <w:pPr>
              <w:jc w:val="center"/>
              <w:rPr>
                <w:sz w:val="22"/>
                <w:szCs w:val="22"/>
              </w:rPr>
            </w:pPr>
          </w:p>
        </w:tc>
        <w:tc>
          <w:tcPr>
            <w:tcW w:w="7194" w:type="dxa"/>
            <w:shd w:val="clear" w:color="auto" w:fill="auto"/>
          </w:tcPr>
          <w:p w:rsidR="001249BF" w:rsidRPr="00420CB3" w:rsidRDefault="001249BF" w:rsidP="00420CB3">
            <w:pPr>
              <w:jc w:val="center"/>
              <w:rPr>
                <w:sz w:val="22"/>
                <w:szCs w:val="22"/>
              </w:rPr>
            </w:pPr>
          </w:p>
          <w:p w:rsidR="001249BF" w:rsidRPr="00420CB3" w:rsidRDefault="006313A0" w:rsidP="00420CB3">
            <w:pPr>
              <w:rPr>
                <w:sz w:val="22"/>
                <w:szCs w:val="22"/>
              </w:rPr>
            </w:pPr>
            <w:r w:rsidRPr="00420CB3">
              <w:rPr>
                <w:sz w:val="22"/>
                <w:szCs w:val="22"/>
                <w:lang w:val="en-US"/>
              </w:rPr>
              <w:t>Марка, модель, год выпуска</w:t>
            </w:r>
          </w:p>
          <w:p w:rsidR="001249BF" w:rsidRPr="00420CB3" w:rsidRDefault="001249BF" w:rsidP="00420CB3">
            <w:pPr>
              <w:rPr>
                <w:sz w:val="22"/>
                <w:szCs w:val="22"/>
              </w:rPr>
            </w:pPr>
            <w:r w:rsidRPr="00420CB3">
              <w:rPr>
                <w:sz w:val="22"/>
                <w:szCs w:val="22"/>
              </w:rPr>
              <w:t xml:space="preserve">   </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 кузова</w:t>
            </w:r>
          </w:p>
          <w:p w:rsidR="001249BF" w:rsidRPr="00420CB3" w:rsidRDefault="001249BF" w:rsidP="00420CB3">
            <w:pPr>
              <w:rPr>
                <w:sz w:val="22"/>
                <w:szCs w:val="22"/>
              </w:rPr>
            </w:pPr>
            <w:r w:rsidRPr="00420CB3">
              <w:rPr>
                <w:sz w:val="22"/>
                <w:szCs w:val="22"/>
              </w:rPr>
              <w:t>Модель двигателя</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jc w:val="center"/>
              <w:rPr>
                <w:sz w:val="22"/>
                <w:szCs w:val="22"/>
              </w:rPr>
            </w:pPr>
          </w:p>
          <w:p w:rsidR="001249BF" w:rsidRPr="00420CB3" w:rsidRDefault="006313A0" w:rsidP="00420CB3">
            <w:pPr>
              <w:rPr>
                <w:sz w:val="22"/>
                <w:szCs w:val="22"/>
              </w:rPr>
            </w:pPr>
            <w:r w:rsidRPr="00420CB3">
              <w:rPr>
                <w:sz w:val="22"/>
                <w:szCs w:val="22"/>
                <w:lang w:val="en-US"/>
              </w:rPr>
              <w:t>Номер кузова и двигателя</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 Лота, наименование аукциона</w:t>
            </w:r>
          </w:p>
          <w:p w:rsidR="001249BF" w:rsidRPr="00420CB3" w:rsidRDefault="001249BF" w:rsidP="00420CB3">
            <w:pPr>
              <w:rPr>
                <w:sz w:val="22"/>
                <w:szCs w:val="22"/>
              </w:rPr>
            </w:pPr>
            <w:r w:rsidRPr="00420CB3">
              <w:rPr>
                <w:sz w:val="22"/>
                <w:szCs w:val="22"/>
              </w:rPr>
              <w:t>дата проведения торгов</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rPr>
            </w:pPr>
          </w:p>
          <w:p w:rsidR="00D46F91" w:rsidRPr="00420CB3" w:rsidRDefault="006313A0" w:rsidP="00420CB3">
            <w:pPr>
              <w:rPr>
                <w:sz w:val="22"/>
                <w:szCs w:val="22"/>
                <w:lang w:val="en-US"/>
              </w:rPr>
            </w:pPr>
            <w:r w:rsidRPr="00420CB3">
              <w:rPr>
                <w:sz w:val="22"/>
                <w:szCs w:val="22"/>
                <w:lang w:val="en-US"/>
              </w:rPr>
              <w:t>Номер лота</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Аукционная оценка, дата торгов</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Аукционная оценка, дата торгов</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Цвет</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Белый</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Трансмиссия</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Трансмиссия</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Комплектация</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Комплектация</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Внешнее оснащение</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Внешнее оснащение</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Внутреннее оснащение</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Внутреннее оснащение</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lang w:val="en-US"/>
              </w:rPr>
            </w:pPr>
            <w:r w:rsidRPr="00420CB3">
              <w:rPr>
                <w:sz w:val="22"/>
                <w:szCs w:val="22"/>
              </w:rPr>
              <w:t>Этапы оплаты</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jc w:val="both"/>
              <w:rPr>
                <w:rFonts w:eastAsia="Verdana"/>
                <w:sz w:val="22"/>
                <w:szCs w:val="22"/>
              </w:rPr>
            </w:pPr>
            <w:r w:rsidRPr="00420CB3">
              <w:rPr>
                <w:rFonts w:eastAsia="Verdana"/>
                <w:sz w:val="22"/>
                <w:szCs w:val="22"/>
              </w:rPr>
              <w:t>Первый взнос (руб.) – 30.000</w:t>
            </w:r>
          </w:p>
          <w:p w:rsidR="001249BF" w:rsidRPr="00420CB3" w:rsidRDefault="001249BF" w:rsidP="00420CB3">
            <w:pPr>
              <w:jc w:val="both"/>
              <w:rPr>
                <w:rFonts w:eastAsia="Verdana"/>
                <w:sz w:val="22"/>
                <w:szCs w:val="22"/>
              </w:rPr>
            </w:pPr>
            <w:r w:rsidRPr="00420CB3">
              <w:rPr>
                <w:rFonts w:eastAsia="Verdana"/>
                <w:sz w:val="22"/>
                <w:szCs w:val="22"/>
              </w:rPr>
              <w:t xml:space="preserve">Второй взнос (руб.) – </w:t>
            </w:r>
          </w:p>
          <w:p w:rsidR="001249BF" w:rsidRPr="00420CB3" w:rsidRDefault="001249BF" w:rsidP="00420CB3">
            <w:pPr>
              <w:jc w:val="both"/>
              <w:rPr>
                <w:rFonts w:eastAsia="Verdana"/>
                <w:sz w:val="22"/>
                <w:szCs w:val="22"/>
              </w:rPr>
            </w:pPr>
            <w:r w:rsidRPr="00420CB3">
              <w:rPr>
                <w:rFonts w:eastAsia="Verdana"/>
                <w:sz w:val="22"/>
                <w:szCs w:val="22"/>
              </w:rPr>
              <w:t xml:space="preserve">Третий взнос (руб.) – </w:t>
            </w:r>
          </w:p>
          <w:p w:rsidR="001249BF" w:rsidRPr="00420CB3" w:rsidRDefault="001249BF" w:rsidP="00420CB3">
            <w:pPr>
              <w:rPr>
                <w:sz w:val="22"/>
                <w:szCs w:val="22"/>
              </w:rPr>
            </w:pPr>
          </w:p>
        </w:tc>
      </w:tr>
      <w:tr w:rsidR="001249BF" w:rsidRPr="00420CB3" w:rsidTr="00F80A19">
        <w:trPr>
          <w:trHeight w:val="820"/>
        </w:trPr>
        <w:tc>
          <w:tcPr>
            <w:tcW w:w="3230"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Ориентировочная стоимость в городе Владивосток</w:t>
            </w:r>
          </w:p>
          <w:p w:rsidR="001249BF" w:rsidRPr="00420CB3" w:rsidRDefault="001249BF" w:rsidP="00420CB3">
            <w:pPr>
              <w:rPr>
                <w:sz w:val="22"/>
                <w:szCs w:val="22"/>
              </w:rPr>
            </w:pPr>
          </w:p>
          <w:p w:rsidR="001249BF" w:rsidRPr="00420CB3" w:rsidRDefault="001249BF" w:rsidP="00420CB3">
            <w:pPr>
              <w:jc w:val="center"/>
              <w:rPr>
                <w:sz w:val="22"/>
                <w:szCs w:val="22"/>
              </w:rPr>
            </w:pPr>
          </w:p>
        </w:tc>
        <w:tc>
          <w:tcPr>
            <w:tcW w:w="7191" w:type="dxa"/>
            <w:shd w:val="clear" w:color="auto" w:fill="auto"/>
          </w:tcPr>
          <w:p w:rsidR="001249BF" w:rsidRPr="00420CB3" w:rsidRDefault="001249BF" w:rsidP="00420CB3">
            <w:pPr>
              <w:rPr>
                <w:sz w:val="22"/>
                <w:szCs w:val="22"/>
              </w:rPr>
            </w:pPr>
          </w:p>
          <w:p w:rsidR="001249BF" w:rsidRPr="00420CB3" w:rsidRDefault="006313A0" w:rsidP="00420CB3">
            <w:pPr>
              <w:rPr>
                <w:sz w:val="22"/>
                <w:szCs w:val="22"/>
                <w:lang w:val="en-US"/>
              </w:rPr>
            </w:pPr>
            <w:r w:rsidRPr="00420CB3">
              <w:rPr>
                <w:sz w:val="22"/>
                <w:szCs w:val="22"/>
                <w:lang w:val="en-US"/>
              </w:rPr>
              <w:t>Примерная стоимость в ВДК</w:t>
            </w:r>
          </w:p>
        </w:tc>
      </w:tr>
    </w:tbl>
    <w:p w:rsidR="001249BF" w:rsidRPr="00420CB3" w:rsidRDefault="001249BF" w:rsidP="00420CB3">
      <w:pPr>
        <w:jc w:val="both"/>
        <w:rPr>
          <w:sz w:val="22"/>
          <w:szCs w:val="22"/>
        </w:rPr>
      </w:pPr>
    </w:p>
    <w:tbl>
      <w:tblPr>
        <w:tblW w:w="15888" w:type="dxa"/>
        <w:tblInd w:w="80" w:type="dxa"/>
        <w:tblLayout w:type="fixed"/>
        <w:tblCellMar>
          <w:left w:w="0" w:type="dxa"/>
          <w:right w:w="0" w:type="dxa"/>
        </w:tblCellMar>
        <w:tblLook w:val="0000" w:firstRow="0" w:lastRow="0" w:firstColumn="0" w:lastColumn="0" w:noHBand="0" w:noVBand="0"/>
      </w:tblPr>
      <w:tblGrid>
        <w:gridCol w:w="10268"/>
        <w:gridCol w:w="3320"/>
        <w:gridCol w:w="1000"/>
        <w:gridCol w:w="1300"/>
      </w:tblGrid>
      <w:tr w:rsidR="001249BF" w:rsidRPr="00420CB3" w:rsidTr="00F80A19">
        <w:trPr>
          <w:trHeight w:val="230"/>
        </w:trPr>
        <w:tc>
          <w:tcPr>
            <w:tcW w:w="10268" w:type="dxa"/>
            <w:shd w:val="clear" w:color="auto" w:fill="auto"/>
            <w:vAlign w:val="bottom"/>
          </w:tcPr>
          <w:p w:rsidR="004E3E16" w:rsidRPr="00420CB3" w:rsidRDefault="004E3E16" w:rsidP="00420CB3">
            <w:pPr>
              <w:jc w:val="center"/>
              <w:rPr>
                <w:sz w:val="22"/>
                <w:szCs w:val="22"/>
              </w:rPr>
            </w:pPr>
          </w:p>
          <w:tbl>
            <w:tblPr>
              <w:tblStyle w:val="aa"/>
              <w:tblpPr w:leftFromText="180" w:rightFromText="180" w:vertAnchor="text" w:horzAnchor="margin" w:tblpY="112"/>
              <w:tblW w:w="0" w:type="auto"/>
              <w:tblLayout w:type="fixed"/>
              <w:tblLook w:val="04A0" w:firstRow="1" w:lastRow="0" w:firstColumn="1" w:lastColumn="0" w:noHBand="0" w:noVBand="1"/>
            </w:tblPr>
            <w:tblGrid>
              <w:gridCol w:w="5210"/>
              <w:gridCol w:w="5211"/>
            </w:tblGrid>
            <w:tr w:rsidR="00E7799D" w:rsidRPr="00420CB3" w:rsidTr="00E7799D">
              <w:tc>
                <w:tcPr>
                  <w:tcW w:w="5210" w:type="dxa"/>
                  <w:tcBorders>
                    <w:top w:val="nil"/>
                    <w:left w:val="nil"/>
                    <w:bottom w:val="nil"/>
                    <w:right w:val="nil"/>
                  </w:tcBorders>
                </w:tcPr>
                <w:p w:rsidR="00E7799D" w:rsidRPr="00420CB3" w:rsidRDefault="00E7799D" w:rsidP="00420CB3">
                  <w:pPr>
                    <w:rPr>
                      <w:b/>
                      <w:sz w:val="22"/>
                      <w:szCs w:val="22"/>
                    </w:rPr>
                  </w:pPr>
                  <w:r w:rsidRPr="00420CB3">
                    <w:rPr>
                      <w:b/>
                      <w:sz w:val="22"/>
                      <w:szCs w:val="22"/>
                    </w:rPr>
                    <w:t xml:space="preserve">От </w:t>
                  </w:r>
                  <w:r w:rsidR="00B379E7" w:rsidRPr="00420CB3">
                    <w:rPr>
                      <w:b/>
                      <w:sz w:val="22"/>
                      <w:szCs w:val="22"/>
                    </w:rPr>
                    <w:t>Агент</w:t>
                  </w:r>
                  <w:r w:rsidRPr="00420CB3">
                    <w:rPr>
                      <w:b/>
                      <w:sz w:val="22"/>
                      <w:szCs w:val="22"/>
                    </w:rPr>
                    <w:t>а</w:t>
                  </w:r>
                </w:p>
                <w:p w:rsidR="00E7799D" w:rsidRPr="00420CB3" w:rsidRDefault="00E7799D" w:rsidP="00420CB3">
                  <w:pPr>
                    <w:rPr>
                      <w:b/>
                      <w:sz w:val="22"/>
                      <w:szCs w:val="22"/>
                    </w:rPr>
                  </w:pPr>
                  <w:r w:rsidRPr="00420CB3">
                    <w:rPr>
                      <w:b/>
                      <w:sz w:val="22"/>
                      <w:szCs w:val="22"/>
                    </w:rPr>
                    <w:t>____________________</w:t>
                  </w:r>
                  <w:r w:rsidR="001E06CA" w:rsidRPr="00420CB3">
                    <w:rPr>
                      <w:b/>
                      <w:sz w:val="22"/>
                      <w:szCs w:val="22"/>
                    </w:rPr>
                    <w:t>/</w:t>
                  </w:r>
                  <w:r w:rsidR="00420CB3" w:rsidRPr="00420CB3">
                    <w:rPr>
                      <w:b/>
                      <w:sz w:val="22"/>
                      <w:szCs w:val="22"/>
                    </w:rPr>
                    <w:t>Самонюк М. А.</w:t>
                  </w:r>
                </w:p>
              </w:tc>
              <w:tc>
                <w:tcPr>
                  <w:tcW w:w="5211" w:type="dxa"/>
                  <w:tcBorders>
                    <w:top w:val="nil"/>
                    <w:left w:val="nil"/>
                    <w:bottom w:val="nil"/>
                    <w:right w:val="nil"/>
                  </w:tcBorders>
                </w:tcPr>
                <w:p w:rsidR="00E7799D" w:rsidRPr="00420CB3" w:rsidRDefault="00E7799D" w:rsidP="00420CB3">
                  <w:pPr>
                    <w:rPr>
                      <w:b/>
                      <w:sz w:val="22"/>
                      <w:szCs w:val="22"/>
                    </w:rPr>
                  </w:pPr>
                  <w:r w:rsidRPr="00420CB3">
                    <w:rPr>
                      <w:b/>
                      <w:sz w:val="22"/>
                      <w:szCs w:val="22"/>
                    </w:rPr>
                    <w:t>От заказчика</w:t>
                  </w:r>
                </w:p>
                <w:p w:rsidR="00E7799D" w:rsidRPr="00420CB3" w:rsidRDefault="00E7799D" w:rsidP="00420CB3">
                  <w:pPr>
                    <w:rPr>
                      <w:b/>
                      <w:sz w:val="22"/>
                      <w:szCs w:val="22"/>
                    </w:rPr>
                  </w:pPr>
                  <w:r w:rsidRPr="00420CB3">
                    <w:rPr>
                      <w:b/>
                      <w:sz w:val="22"/>
                      <w:szCs w:val="22"/>
                    </w:rPr>
                    <w:t>______________________</w:t>
                  </w:r>
                </w:p>
                <w:p w:rsidR="00E7799D" w:rsidRPr="00420CB3" w:rsidRDefault="00E7799D" w:rsidP="00420CB3">
                  <w:pPr>
                    <w:rPr>
                      <w:b/>
                      <w:sz w:val="22"/>
                      <w:szCs w:val="22"/>
                    </w:rPr>
                  </w:pPr>
                </w:p>
              </w:tc>
            </w:tr>
          </w:tbl>
          <w:p w:rsidR="00E7799D" w:rsidRPr="00420CB3" w:rsidRDefault="00E7799D" w:rsidP="00C0405E">
            <w:pPr>
              <w:rPr>
                <w:sz w:val="22"/>
                <w:szCs w:val="22"/>
              </w:rPr>
            </w:pPr>
            <w:bookmarkStart w:id="2" w:name="_GoBack"/>
            <w:bookmarkEnd w:id="2"/>
          </w:p>
          <w:p w:rsidR="00E7799D" w:rsidRPr="00420CB3" w:rsidRDefault="00E7799D" w:rsidP="00420CB3">
            <w:pPr>
              <w:jc w:val="center"/>
              <w:rPr>
                <w:sz w:val="22"/>
                <w:szCs w:val="22"/>
              </w:rPr>
            </w:pPr>
          </w:p>
          <w:p w:rsidR="001249BF" w:rsidRPr="00420CB3" w:rsidRDefault="001249BF" w:rsidP="00420CB3">
            <w:pPr>
              <w:jc w:val="center"/>
              <w:rPr>
                <w:sz w:val="22"/>
                <w:szCs w:val="22"/>
              </w:rPr>
            </w:pPr>
            <w:r w:rsidRPr="00420CB3">
              <w:rPr>
                <w:sz w:val="22"/>
                <w:szCs w:val="22"/>
              </w:rPr>
              <w:t>Акт приема-передачи</w:t>
            </w:r>
          </w:p>
          <w:p w:rsidR="001249BF" w:rsidRPr="00420CB3" w:rsidRDefault="001249BF" w:rsidP="00420CB3">
            <w:pPr>
              <w:jc w:val="center"/>
              <w:rPr>
                <w:sz w:val="22"/>
                <w:szCs w:val="22"/>
              </w:rPr>
            </w:pPr>
          </w:p>
          <w:p w:rsidR="001249BF" w:rsidRPr="00420CB3" w:rsidRDefault="001249BF" w:rsidP="00420CB3">
            <w:pPr>
              <w:jc w:val="center"/>
              <w:rPr>
                <w:sz w:val="22"/>
                <w:szCs w:val="22"/>
              </w:rPr>
            </w:pPr>
          </w:p>
        </w:tc>
        <w:tc>
          <w:tcPr>
            <w:tcW w:w="3320" w:type="dxa"/>
            <w:shd w:val="clear" w:color="auto" w:fill="auto"/>
            <w:vAlign w:val="bottom"/>
          </w:tcPr>
          <w:p w:rsidR="001249BF" w:rsidRPr="00420CB3" w:rsidRDefault="001249BF" w:rsidP="00420CB3">
            <w:pPr>
              <w:jc w:val="center"/>
              <w:rPr>
                <w:w w:val="99"/>
                <w:sz w:val="22"/>
                <w:szCs w:val="22"/>
              </w:rPr>
            </w:pPr>
            <w:r w:rsidRPr="00420CB3">
              <w:rPr>
                <w:w w:val="99"/>
                <w:sz w:val="22"/>
                <w:szCs w:val="22"/>
              </w:rPr>
              <w:lastRenderedPageBreak/>
              <w:t xml:space="preserve">                Акт приема-передачи</w:t>
            </w:r>
          </w:p>
          <w:p w:rsidR="001249BF" w:rsidRPr="00420CB3" w:rsidRDefault="001249BF" w:rsidP="00420CB3">
            <w:pPr>
              <w:jc w:val="center"/>
              <w:rPr>
                <w:w w:val="99"/>
                <w:sz w:val="22"/>
                <w:szCs w:val="22"/>
              </w:rPr>
            </w:pPr>
          </w:p>
        </w:tc>
        <w:tc>
          <w:tcPr>
            <w:tcW w:w="1000" w:type="dxa"/>
            <w:shd w:val="clear" w:color="auto" w:fill="auto"/>
            <w:vAlign w:val="bottom"/>
          </w:tcPr>
          <w:p w:rsidR="001249BF" w:rsidRPr="00420CB3" w:rsidRDefault="001249BF" w:rsidP="00420CB3">
            <w:pPr>
              <w:rPr>
                <w:sz w:val="22"/>
                <w:szCs w:val="22"/>
              </w:rPr>
            </w:pPr>
          </w:p>
        </w:tc>
        <w:tc>
          <w:tcPr>
            <w:tcW w:w="1300" w:type="dxa"/>
            <w:shd w:val="clear" w:color="auto" w:fill="auto"/>
            <w:vAlign w:val="bottom"/>
          </w:tcPr>
          <w:p w:rsidR="001249BF" w:rsidRPr="00420CB3" w:rsidRDefault="001249BF" w:rsidP="00420CB3">
            <w:pPr>
              <w:rPr>
                <w:sz w:val="22"/>
                <w:szCs w:val="22"/>
              </w:rPr>
            </w:pPr>
          </w:p>
        </w:tc>
      </w:tr>
      <w:tr w:rsidR="001249BF" w:rsidRPr="00420CB3" w:rsidTr="00F80A19">
        <w:trPr>
          <w:trHeight w:val="230"/>
        </w:trPr>
        <w:tc>
          <w:tcPr>
            <w:tcW w:w="10268" w:type="dxa"/>
            <w:shd w:val="clear" w:color="auto" w:fill="auto"/>
            <w:vAlign w:val="bottom"/>
          </w:tcPr>
          <w:p w:rsidR="001249BF" w:rsidRPr="00420CB3" w:rsidRDefault="001249BF" w:rsidP="00420CB3">
            <w:pPr>
              <w:jc w:val="right"/>
              <w:rPr>
                <w:sz w:val="22"/>
                <w:szCs w:val="22"/>
              </w:rPr>
            </w:pPr>
            <w:r w:rsidRPr="00420CB3">
              <w:rPr>
                <w:sz w:val="22"/>
                <w:szCs w:val="22"/>
              </w:rPr>
              <w:t xml:space="preserve">г. Владивосток                                                                                            </w:t>
            </w:r>
            <w:r w:rsidR="00894280" w:rsidRPr="00420CB3">
              <w:rPr>
                <w:sz w:val="22"/>
                <w:szCs w:val="22"/>
              </w:rPr>
              <w:t xml:space="preserve">                         « </w:t>
            </w:r>
            <w:r w:rsidR="00420CB3" w:rsidRPr="00420CB3">
              <w:rPr>
                <w:sz w:val="22"/>
                <w:szCs w:val="22"/>
              </w:rPr>
              <w:t>» 2021</w:t>
            </w:r>
            <w:r w:rsidRPr="00420CB3">
              <w:rPr>
                <w:sz w:val="22"/>
                <w:szCs w:val="22"/>
              </w:rPr>
              <w:t xml:space="preserve"> г.</w:t>
            </w:r>
          </w:p>
        </w:tc>
        <w:tc>
          <w:tcPr>
            <w:tcW w:w="3320" w:type="dxa"/>
            <w:shd w:val="clear" w:color="auto" w:fill="auto"/>
            <w:vAlign w:val="bottom"/>
          </w:tcPr>
          <w:p w:rsidR="001249BF" w:rsidRPr="00420CB3" w:rsidRDefault="001249BF" w:rsidP="00420CB3">
            <w:pPr>
              <w:rPr>
                <w:w w:val="98"/>
                <w:sz w:val="22"/>
                <w:szCs w:val="22"/>
              </w:rPr>
            </w:pPr>
          </w:p>
        </w:tc>
        <w:tc>
          <w:tcPr>
            <w:tcW w:w="1000" w:type="dxa"/>
            <w:shd w:val="clear" w:color="auto" w:fill="auto"/>
            <w:vAlign w:val="bottom"/>
          </w:tcPr>
          <w:p w:rsidR="001249BF" w:rsidRPr="00420CB3" w:rsidRDefault="001249BF" w:rsidP="00420CB3">
            <w:pPr>
              <w:rPr>
                <w:sz w:val="22"/>
                <w:szCs w:val="22"/>
              </w:rPr>
            </w:pPr>
          </w:p>
        </w:tc>
        <w:tc>
          <w:tcPr>
            <w:tcW w:w="1300" w:type="dxa"/>
            <w:shd w:val="clear" w:color="auto" w:fill="auto"/>
            <w:vAlign w:val="bottom"/>
          </w:tcPr>
          <w:p w:rsidR="001249BF" w:rsidRPr="00420CB3" w:rsidRDefault="001249BF" w:rsidP="00420CB3">
            <w:pPr>
              <w:rPr>
                <w:sz w:val="22"/>
                <w:szCs w:val="22"/>
              </w:rPr>
            </w:pPr>
          </w:p>
        </w:tc>
      </w:tr>
      <w:tr w:rsidR="001249BF" w:rsidRPr="00420CB3" w:rsidTr="00F80A19">
        <w:trPr>
          <w:trHeight w:val="228"/>
        </w:trPr>
        <w:tc>
          <w:tcPr>
            <w:tcW w:w="10268" w:type="dxa"/>
            <w:shd w:val="clear" w:color="auto" w:fill="auto"/>
            <w:vAlign w:val="bottom"/>
          </w:tcPr>
          <w:p w:rsidR="001249BF" w:rsidRPr="00420CB3" w:rsidRDefault="001249BF" w:rsidP="00420CB3">
            <w:pPr>
              <w:rPr>
                <w:sz w:val="22"/>
                <w:szCs w:val="22"/>
              </w:rPr>
            </w:pPr>
          </w:p>
        </w:tc>
        <w:tc>
          <w:tcPr>
            <w:tcW w:w="3320" w:type="dxa"/>
            <w:shd w:val="clear" w:color="auto" w:fill="auto"/>
            <w:vAlign w:val="bottom"/>
          </w:tcPr>
          <w:p w:rsidR="001249BF" w:rsidRPr="00420CB3" w:rsidRDefault="001249BF" w:rsidP="00420CB3">
            <w:pPr>
              <w:ind w:right="120"/>
              <w:rPr>
                <w:sz w:val="22"/>
                <w:szCs w:val="22"/>
              </w:rPr>
            </w:pPr>
          </w:p>
        </w:tc>
        <w:tc>
          <w:tcPr>
            <w:tcW w:w="1000" w:type="dxa"/>
            <w:shd w:val="clear" w:color="auto" w:fill="auto"/>
            <w:vAlign w:val="bottom"/>
          </w:tcPr>
          <w:p w:rsidR="001249BF" w:rsidRPr="00420CB3" w:rsidRDefault="001249BF" w:rsidP="00420CB3">
            <w:pPr>
              <w:ind w:right="580"/>
              <w:rPr>
                <w:sz w:val="22"/>
                <w:szCs w:val="22"/>
              </w:rPr>
            </w:pPr>
          </w:p>
        </w:tc>
        <w:tc>
          <w:tcPr>
            <w:tcW w:w="1300" w:type="dxa"/>
            <w:shd w:val="clear" w:color="auto" w:fill="auto"/>
            <w:vAlign w:val="bottom"/>
          </w:tcPr>
          <w:p w:rsidR="001249BF" w:rsidRPr="00420CB3" w:rsidRDefault="001249BF" w:rsidP="00420CB3">
            <w:pPr>
              <w:rPr>
                <w:w w:val="95"/>
                <w:sz w:val="22"/>
                <w:szCs w:val="22"/>
              </w:rPr>
            </w:pPr>
          </w:p>
        </w:tc>
      </w:tr>
    </w:tbl>
    <w:p w:rsidR="001249BF" w:rsidRPr="00420CB3" w:rsidRDefault="00420CB3" w:rsidP="00420CB3">
      <w:pPr>
        <w:ind w:firstLine="708"/>
        <w:jc w:val="both"/>
        <w:rPr>
          <w:sz w:val="22"/>
          <w:szCs w:val="22"/>
        </w:rPr>
      </w:pPr>
      <w:r w:rsidRPr="00420CB3">
        <w:rPr>
          <w:sz w:val="22"/>
          <w:szCs w:val="22"/>
        </w:rPr>
        <w:t xml:space="preserve">Индивидуальный предприниматель Самолюк Максим Александрович, действующий на основании ОГРНИП 231253600059428 от 30.07.2021, именуемый в дальнейшем «Агент», с одной стороны, и  ______________, именуемый в дальнейшем «Заказчик», с другой стороны, </w:t>
      </w:r>
      <w:r w:rsidR="001249BF" w:rsidRPr="00420CB3">
        <w:rPr>
          <w:sz w:val="22"/>
          <w:szCs w:val="22"/>
        </w:rPr>
        <w:t>подписали настоящий акт о том, что «</w:t>
      </w:r>
      <w:r w:rsidR="00B379E7" w:rsidRPr="00420CB3">
        <w:rPr>
          <w:sz w:val="22"/>
          <w:szCs w:val="22"/>
        </w:rPr>
        <w:t>Агент</w:t>
      </w:r>
      <w:r w:rsidR="001249BF" w:rsidRPr="00420CB3">
        <w:rPr>
          <w:sz w:val="22"/>
          <w:szCs w:val="22"/>
        </w:rPr>
        <w:t>» передал, а «Заказчик» принял следующий автомобиль:</w:t>
      </w:r>
    </w:p>
    <w:p w:rsidR="001249BF" w:rsidRPr="00420CB3" w:rsidRDefault="001249BF" w:rsidP="00420CB3">
      <w:pPr>
        <w:jc w:val="both"/>
        <w:rPr>
          <w:sz w:val="22"/>
          <w:szCs w:val="22"/>
        </w:rPr>
      </w:pPr>
    </w:p>
    <w:p w:rsidR="001249BF" w:rsidRPr="00420CB3" w:rsidRDefault="001249BF" w:rsidP="00420CB3">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7018"/>
      </w:tblGrid>
      <w:tr w:rsidR="001249BF" w:rsidRPr="00420CB3" w:rsidTr="00F80A19">
        <w:tc>
          <w:tcPr>
            <w:tcW w:w="10421" w:type="dxa"/>
            <w:gridSpan w:val="2"/>
            <w:shd w:val="clear" w:color="auto" w:fill="auto"/>
          </w:tcPr>
          <w:p w:rsidR="001249BF" w:rsidRPr="00420CB3" w:rsidRDefault="001249BF" w:rsidP="00420CB3">
            <w:pPr>
              <w:jc w:val="center"/>
              <w:rPr>
                <w:sz w:val="22"/>
                <w:szCs w:val="22"/>
              </w:rPr>
            </w:pPr>
          </w:p>
          <w:p w:rsidR="001249BF" w:rsidRPr="00420CB3" w:rsidRDefault="001249BF" w:rsidP="00420CB3">
            <w:pPr>
              <w:jc w:val="center"/>
              <w:rPr>
                <w:sz w:val="22"/>
                <w:szCs w:val="22"/>
              </w:rPr>
            </w:pPr>
            <w:r w:rsidRPr="00420CB3">
              <w:rPr>
                <w:sz w:val="22"/>
                <w:szCs w:val="22"/>
              </w:rPr>
              <w:t>Окончательные характеристики</w:t>
            </w:r>
          </w:p>
          <w:p w:rsidR="001249BF" w:rsidRPr="00420CB3" w:rsidRDefault="001249BF" w:rsidP="00420CB3">
            <w:pPr>
              <w:jc w:val="center"/>
              <w:rPr>
                <w:sz w:val="22"/>
                <w:szCs w:val="22"/>
              </w:rPr>
            </w:pPr>
          </w:p>
        </w:tc>
      </w:tr>
      <w:tr w:rsidR="001249BF" w:rsidRPr="00420CB3" w:rsidTr="00F80A19">
        <w:tc>
          <w:tcPr>
            <w:tcW w:w="3229"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Марка, модель, год выпуска</w:t>
            </w:r>
          </w:p>
          <w:p w:rsidR="001249BF" w:rsidRPr="00420CB3" w:rsidRDefault="001249BF" w:rsidP="00420CB3">
            <w:pPr>
              <w:rPr>
                <w:sz w:val="22"/>
                <w:szCs w:val="22"/>
              </w:rPr>
            </w:pPr>
            <w:r w:rsidRPr="00420CB3">
              <w:rPr>
                <w:sz w:val="22"/>
                <w:szCs w:val="22"/>
              </w:rPr>
              <w:t>Автомобиля</w:t>
            </w:r>
          </w:p>
          <w:p w:rsidR="001249BF" w:rsidRPr="00420CB3" w:rsidRDefault="001249BF" w:rsidP="00420CB3">
            <w:pPr>
              <w:jc w:val="center"/>
              <w:rPr>
                <w:sz w:val="22"/>
                <w:szCs w:val="22"/>
              </w:rPr>
            </w:pPr>
          </w:p>
        </w:tc>
        <w:tc>
          <w:tcPr>
            <w:tcW w:w="7192" w:type="dxa"/>
            <w:shd w:val="clear" w:color="auto" w:fill="auto"/>
          </w:tcPr>
          <w:p w:rsidR="001249BF" w:rsidRPr="00420CB3" w:rsidRDefault="001249BF" w:rsidP="00420CB3">
            <w:pPr>
              <w:rPr>
                <w:sz w:val="22"/>
                <w:szCs w:val="22"/>
                <w:lang w:val="en-US"/>
              </w:rPr>
            </w:pPr>
          </w:p>
          <w:p w:rsidR="00D46F91" w:rsidRPr="00420CB3" w:rsidRDefault="00D46F91"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Марка, модель, год выпуска</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 кузова</w:t>
            </w:r>
          </w:p>
          <w:p w:rsidR="001249BF" w:rsidRPr="00420CB3" w:rsidRDefault="001249BF" w:rsidP="00420CB3">
            <w:pPr>
              <w:rPr>
                <w:sz w:val="22"/>
                <w:szCs w:val="22"/>
              </w:rPr>
            </w:pPr>
            <w:r w:rsidRPr="00420CB3">
              <w:rPr>
                <w:sz w:val="22"/>
                <w:szCs w:val="22"/>
              </w:rPr>
              <w:t>Модель двигателя</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D46F91"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Номер кузова и двигателя</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 Лота, наименование аукциона</w:t>
            </w:r>
          </w:p>
          <w:p w:rsidR="001249BF" w:rsidRPr="00420CB3" w:rsidRDefault="001249BF" w:rsidP="00420CB3">
            <w:pPr>
              <w:rPr>
                <w:sz w:val="22"/>
                <w:szCs w:val="22"/>
              </w:rPr>
            </w:pPr>
            <w:r w:rsidRPr="00420CB3">
              <w:rPr>
                <w:sz w:val="22"/>
                <w:szCs w:val="22"/>
              </w:rPr>
              <w:t>дата проведения торгов</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rPr>
            </w:pPr>
          </w:p>
          <w:p w:rsidR="00D46F91" w:rsidRPr="00420CB3" w:rsidRDefault="006313A0" w:rsidP="00420CB3">
            <w:pPr>
              <w:rPr>
                <w:sz w:val="22"/>
                <w:szCs w:val="22"/>
                <w:lang w:val="en-US"/>
              </w:rPr>
            </w:pPr>
            <w:r w:rsidRPr="00420CB3">
              <w:rPr>
                <w:sz w:val="22"/>
                <w:szCs w:val="22"/>
                <w:lang w:val="en-US"/>
              </w:rPr>
              <w:t>Номер лота</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Аукционная оценка, дата торгов</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Аукционная оценка, дата торгов</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Цвет</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Белый</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Трансмиссия</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Трансмиссия</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Комплектация</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Комплектация</w:t>
            </w:r>
          </w:p>
        </w:tc>
      </w:tr>
      <w:tr w:rsidR="001249BF" w:rsidRPr="00420CB3" w:rsidTr="00F80A19">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Внешнее оснащение</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Внешнее оснащение</w:t>
            </w:r>
          </w:p>
        </w:tc>
      </w:tr>
      <w:tr w:rsidR="001249BF" w:rsidRPr="00420CB3" w:rsidTr="00F80A19">
        <w:trPr>
          <w:trHeight w:val="600"/>
        </w:trPr>
        <w:tc>
          <w:tcPr>
            <w:tcW w:w="3227"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Внутреннее оснащение</w:t>
            </w:r>
          </w:p>
          <w:p w:rsidR="001249BF" w:rsidRPr="00420CB3" w:rsidRDefault="001249BF" w:rsidP="00420CB3">
            <w:pPr>
              <w:rPr>
                <w:sz w:val="22"/>
                <w:szCs w:val="22"/>
              </w:rPr>
            </w:pPr>
          </w:p>
        </w:tc>
        <w:tc>
          <w:tcPr>
            <w:tcW w:w="7194" w:type="dxa"/>
            <w:shd w:val="clear" w:color="auto" w:fill="auto"/>
          </w:tcPr>
          <w:p w:rsidR="001249BF" w:rsidRPr="00420CB3" w:rsidRDefault="001249BF" w:rsidP="00420CB3">
            <w:pPr>
              <w:rPr>
                <w:sz w:val="22"/>
                <w:szCs w:val="22"/>
                <w:lang w:val="en-US"/>
              </w:rPr>
            </w:pPr>
          </w:p>
          <w:p w:rsidR="00D46F91" w:rsidRPr="00420CB3" w:rsidRDefault="006313A0" w:rsidP="00420CB3">
            <w:pPr>
              <w:rPr>
                <w:sz w:val="22"/>
                <w:szCs w:val="22"/>
                <w:lang w:val="en-US"/>
              </w:rPr>
            </w:pPr>
            <w:r w:rsidRPr="00420CB3">
              <w:rPr>
                <w:sz w:val="22"/>
                <w:szCs w:val="22"/>
                <w:lang w:val="en-US"/>
              </w:rPr>
              <w:t>Внутреннее оснащение</w:t>
            </w:r>
          </w:p>
        </w:tc>
      </w:tr>
      <w:tr w:rsidR="001249BF" w:rsidRPr="00420CB3" w:rsidTr="00F80A19">
        <w:trPr>
          <w:trHeight w:val="820"/>
        </w:trPr>
        <w:tc>
          <w:tcPr>
            <w:tcW w:w="3229" w:type="dxa"/>
            <w:shd w:val="clear" w:color="auto" w:fill="auto"/>
          </w:tcPr>
          <w:p w:rsidR="001249BF" w:rsidRPr="00420CB3" w:rsidRDefault="001249BF" w:rsidP="00420CB3">
            <w:pPr>
              <w:rPr>
                <w:sz w:val="22"/>
                <w:szCs w:val="22"/>
              </w:rPr>
            </w:pPr>
          </w:p>
          <w:p w:rsidR="001249BF" w:rsidRPr="00420CB3" w:rsidRDefault="001249BF" w:rsidP="00420CB3">
            <w:pPr>
              <w:rPr>
                <w:sz w:val="22"/>
                <w:szCs w:val="22"/>
              </w:rPr>
            </w:pPr>
            <w:r w:rsidRPr="00420CB3">
              <w:rPr>
                <w:sz w:val="22"/>
                <w:szCs w:val="22"/>
              </w:rPr>
              <w:t>Конечная стоимость в городе Владивосток</w:t>
            </w:r>
          </w:p>
          <w:p w:rsidR="001249BF" w:rsidRPr="00420CB3" w:rsidRDefault="001249BF" w:rsidP="00420CB3">
            <w:pPr>
              <w:jc w:val="center"/>
              <w:rPr>
                <w:sz w:val="22"/>
                <w:szCs w:val="22"/>
              </w:rPr>
            </w:pPr>
          </w:p>
        </w:tc>
        <w:tc>
          <w:tcPr>
            <w:tcW w:w="7192" w:type="dxa"/>
            <w:shd w:val="clear" w:color="auto" w:fill="auto"/>
          </w:tcPr>
          <w:p w:rsidR="001249BF" w:rsidRPr="00420CB3" w:rsidRDefault="001249BF" w:rsidP="00420CB3">
            <w:pPr>
              <w:rPr>
                <w:sz w:val="22"/>
                <w:szCs w:val="22"/>
              </w:rPr>
            </w:pPr>
          </w:p>
          <w:p w:rsidR="001249BF" w:rsidRPr="00420CB3" w:rsidRDefault="006313A0" w:rsidP="00420CB3">
            <w:pPr>
              <w:rPr>
                <w:sz w:val="22"/>
                <w:szCs w:val="22"/>
                <w:lang w:val="en-US"/>
              </w:rPr>
            </w:pPr>
            <w:r w:rsidRPr="00420CB3">
              <w:rPr>
                <w:sz w:val="22"/>
                <w:szCs w:val="22"/>
                <w:lang w:val="en-US"/>
              </w:rPr>
              <w:t>Конечная стоимость в ВДК</w:t>
            </w:r>
          </w:p>
        </w:tc>
      </w:tr>
    </w:tbl>
    <w:p w:rsidR="001249BF" w:rsidRPr="00420CB3" w:rsidRDefault="001249BF" w:rsidP="00420CB3">
      <w:pPr>
        <w:rPr>
          <w:sz w:val="22"/>
          <w:szCs w:val="22"/>
        </w:rPr>
      </w:pPr>
    </w:p>
    <w:p w:rsidR="001249BF" w:rsidRPr="00420CB3" w:rsidRDefault="001249BF" w:rsidP="00420CB3">
      <w:pPr>
        <w:rPr>
          <w:b/>
          <w:sz w:val="22"/>
          <w:szCs w:val="22"/>
        </w:rPr>
      </w:pPr>
      <w:r w:rsidRPr="00420CB3">
        <w:rPr>
          <w:sz w:val="22"/>
          <w:szCs w:val="22"/>
        </w:rPr>
        <w:t xml:space="preserve">   </w:t>
      </w:r>
      <w:r w:rsidRPr="00420CB3">
        <w:rPr>
          <w:b/>
          <w:sz w:val="22"/>
          <w:szCs w:val="22"/>
        </w:rPr>
        <w:t>Автомобиль, его узлы и агрегаты исправны и работоспособны.</w:t>
      </w:r>
    </w:p>
    <w:p w:rsidR="001249BF" w:rsidRPr="00420CB3" w:rsidRDefault="001249BF" w:rsidP="00420CB3">
      <w:pPr>
        <w:rPr>
          <w:b/>
          <w:sz w:val="22"/>
          <w:szCs w:val="22"/>
        </w:rPr>
      </w:pPr>
    </w:p>
    <w:p w:rsidR="00E7799D" w:rsidRPr="00420CB3" w:rsidRDefault="001249BF" w:rsidP="00420CB3">
      <w:pPr>
        <w:ind w:left="100" w:right="920"/>
        <w:rPr>
          <w:sz w:val="22"/>
          <w:szCs w:val="22"/>
        </w:rPr>
      </w:pPr>
      <w:r w:rsidRPr="00420CB3">
        <w:rPr>
          <w:b/>
          <w:sz w:val="22"/>
          <w:szCs w:val="22"/>
        </w:rPr>
        <w:t>Подписание настоящего акта свидетельствует о том, что автомобиль, в состоянии и комплектности, указанной в акте, с предлагающимися документами принят «Заказчиком».</w:t>
      </w:r>
    </w:p>
    <w:p w:rsidR="00E7799D" w:rsidRPr="00420CB3" w:rsidRDefault="00E7799D" w:rsidP="00420CB3">
      <w:pPr>
        <w:rPr>
          <w:sz w:val="22"/>
          <w:szCs w:val="22"/>
        </w:rPr>
      </w:pPr>
    </w:p>
    <w:p w:rsidR="00E7799D" w:rsidRPr="00420CB3" w:rsidRDefault="00E7799D" w:rsidP="00420CB3">
      <w:pPr>
        <w:rPr>
          <w:sz w:val="22"/>
          <w:szCs w:val="22"/>
        </w:rPr>
      </w:pPr>
    </w:p>
    <w:tbl>
      <w:tblPr>
        <w:tblStyle w:val="aa"/>
        <w:tblpPr w:leftFromText="180" w:rightFromText="180" w:vertAnchor="text" w:horzAnchor="margin" w:tblpY="112"/>
        <w:tblW w:w="0" w:type="auto"/>
        <w:tblLayout w:type="fixed"/>
        <w:tblLook w:val="04A0" w:firstRow="1" w:lastRow="0" w:firstColumn="1" w:lastColumn="0" w:noHBand="0" w:noVBand="1"/>
      </w:tblPr>
      <w:tblGrid>
        <w:gridCol w:w="5210"/>
        <w:gridCol w:w="5211"/>
      </w:tblGrid>
      <w:tr w:rsidR="00E7799D" w:rsidRPr="00420CB3" w:rsidTr="00493087">
        <w:tc>
          <w:tcPr>
            <w:tcW w:w="5210" w:type="dxa"/>
            <w:tcBorders>
              <w:top w:val="nil"/>
              <w:left w:val="nil"/>
              <w:bottom w:val="nil"/>
              <w:right w:val="nil"/>
            </w:tcBorders>
          </w:tcPr>
          <w:p w:rsidR="00E7799D" w:rsidRPr="00420CB3" w:rsidRDefault="00E7799D" w:rsidP="00420CB3">
            <w:pPr>
              <w:rPr>
                <w:b/>
                <w:sz w:val="22"/>
                <w:szCs w:val="22"/>
              </w:rPr>
            </w:pPr>
            <w:r w:rsidRPr="00420CB3">
              <w:rPr>
                <w:b/>
                <w:sz w:val="22"/>
                <w:szCs w:val="22"/>
              </w:rPr>
              <w:t xml:space="preserve">От </w:t>
            </w:r>
            <w:r w:rsidR="00B379E7" w:rsidRPr="00420CB3">
              <w:rPr>
                <w:b/>
                <w:sz w:val="22"/>
                <w:szCs w:val="22"/>
              </w:rPr>
              <w:t>Агент</w:t>
            </w:r>
            <w:r w:rsidRPr="00420CB3">
              <w:rPr>
                <w:b/>
                <w:sz w:val="22"/>
                <w:szCs w:val="22"/>
              </w:rPr>
              <w:t>а</w:t>
            </w:r>
          </w:p>
          <w:p w:rsidR="00E7799D" w:rsidRPr="00420CB3" w:rsidRDefault="00E7799D" w:rsidP="00420CB3">
            <w:pPr>
              <w:rPr>
                <w:b/>
                <w:sz w:val="22"/>
                <w:szCs w:val="22"/>
              </w:rPr>
            </w:pPr>
            <w:r w:rsidRPr="00420CB3">
              <w:rPr>
                <w:b/>
                <w:sz w:val="22"/>
                <w:szCs w:val="22"/>
              </w:rPr>
              <w:lastRenderedPageBreak/>
              <w:t>________________________</w:t>
            </w:r>
          </w:p>
        </w:tc>
        <w:tc>
          <w:tcPr>
            <w:tcW w:w="5211" w:type="dxa"/>
            <w:tcBorders>
              <w:top w:val="nil"/>
              <w:left w:val="nil"/>
              <w:bottom w:val="nil"/>
              <w:right w:val="nil"/>
            </w:tcBorders>
          </w:tcPr>
          <w:p w:rsidR="00E7799D" w:rsidRPr="00420CB3" w:rsidRDefault="00E7799D" w:rsidP="00420CB3">
            <w:pPr>
              <w:rPr>
                <w:b/>
                <w:sz w:val="22"/>
                <w:szCs w:val="22"/>
              </w:rPr>
            </w:pPr>
            <w:r w:rsidRPr="00420CB3">
              <w:rPr>
                <w:b/>
                <w:sz w:val="22"/>
                <w:szCs w:val="22"/>
              </w:rPr>
              <w:lastRenderedPageBreak/>
              <w:t>От заказчика</w:t>
            </w:r>
          </w:p>
          <w:p w:rsidR="00E7799D" w:rsidRPr="00420CB3" w:rsidRDefault="00E7799D" w:rsidP="00420CB3">
            <w:pPr>
              <w:rPr>
                <w:b/>
                <w:sz w:val="22"/>
                <w:szCs w:val="22"/>
              </w:rPr>
            </w:pPr>
            <w:r w:rsidRPr="00420CB3">
              <w:rPr>
                <w:b/>
                <w:sz w:val="22"/>
                <w:szCs w:val="22"/>
              </w:rPr>
              <w:lastRenderedPageBreak/>
              <w:t>______________________</w:t>
            </w:r>
          </w:p>
          <w:p w:rsidR="00E7799D" w:rsidRPr="00420CB3" w:rsidRDefault="00E7799D" w:rsidP="00420CB3">
            <w:pPr>
              <w:rPr>
                <w:b/>
                <w:sz w:val="22"/>
                <w:szCs w:val="22"/>
              </w:rPr>
            </w:pPr>
          </w:p>
        </w:tc>
      </w:tr>
    </w:tbl>
    <w:p w:rsidR="001249BF" w:rsidRPr="00420CB3" w:rsidRDefault="001249BF" w:rsidP="00420CB3">
      <w:pPr>
        <w:rPr>
          <w:sz w:val="22"/>
          <w:szCs w:val="22"/>
        </w:rPr>
      </w:pPr>
    </w:p>
    <w:sectPr w:rsidR="001249BF" w:rsidRPr="00420CB3" w:rsidSect="00AE1F47">
      <w:pgSz w:w="11906" w:h="16838"/>
      <w:pgMar w:top="399"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BAC" w:rsidRDefault="00DE2BAC">
      <w:r>
        <w:separator/>
      </w:r>
    </w:p>
  </w:endnote>
  <w:endnote w:type="continuationSeparator" w:id="0">
    <w:p w:rsidR="00DE2BAC" w:rsidRDefault="00DE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embedRegular r:id="rId1" w:fontKey="{C5DDF898-AF07-470B-B9CA-5E8A3BF21A63}"/>
    <w:embedBold r:id="rId2" w:fontKey="{9F2903EF-AF0D-4E8B-ADA2-D296B3E7B3D9}"/>
    <w:embedItalic r:id="rId3" w:fontKey="{90106199-8211-4821-A6A2-A265FC9D5851}"/>
    <w:embedBoldItalic r:id="rId4" w:fontKey="{5D59A720-AA8C-43FE-8D07-4082529648D3}"/>
  </w:font>
  <w:font w:name="Symbol">
    <w:panose1 w:val="05050102010706020507"/>
    <w:charset w:val="02"/>
    <w:family w:val="roman"/>
    <w:pitch w:val="variable"/>
    <w:sig w:usb0="00000000" w:usb1="10000000" w:usb2="00000000" w:usb3="00000000" w:csb0="80000000" w:csb1="00000000"/>
    <w:embedRegular r:id="rId5" w:fontKey="{A8F28C4D-05F0-4181-950B-7D73DF9C1354}"/>
  </w:font>
  <w:font w:name="Courier New">
    <w:panose1 w:val="02070309020205020404"/>
    <w:charset w:val="CC"/>
    <w:family w:val="modern"/>
    <w:pitch w:val="fixed"/>
    <w:sig w:usb0="E0002EFF" w:usb1="C0007843" w:usb2="00000009" w:usb3="00000000" w:csb0="000001FF" w:csb1="00000000"/>
    <w:embedRegular r:id="rId6" w:fontKey="{F3C893EA-5131-4D37-BD18-35A90FBDE617}"/>
  </w:font>
  <w:font w:name="Wingdings">
    <w:panose1 w:val="05000000000000000000"/>
    <w:charset w:val="02"/>
    <w:family w:val="auto"/>
    <w:pitch w:val="variable"/>
    <w:sig w:usb0="00000000" w:usb1="10000000" w:usb2="00000000" w:usb3="00000000" w:csb0="80000000" w:csb1="00000000"/>
    <w:embedRegular r:id="rId7" w:fontKey="{80A30E9D-94B4-4919-94AF-0DDE1F824CF3}"/>
  </w:font>
  <w:font w:name="Arial">
    <w:panose1 w:val="020B0604020202020204"/>
    <w:charset w:val="CC"/>
    <w:family w:val="swiss"/>
    <w:pitch w:val="variable"/>
    <w:sig w:usb0="E0002EFF" w:usb1="C0007843" w:usb2="00000009" w:usb3="00000000" w:csb0="000001FF" w:csb1="00000000"/>
    <w:embedRegular r:id="rId8" w:fontKey="{D180290A-4130-496E-B41B-91F2C41C2F0C}"/>
    <w:embedBold r:id="rId9" w:fontKey="{76CDEC13-D2FE-43A3-9648-79A9B4031995}"/>
  </w:font>
  <w:font w:name="Tahoma">
    <w:panose1 w:val="020B0604030504040204"/>
    <w:charset w:val="CC"/>
    <w:family w:val="swiss"/>
    <w:pitch w:val="variable"/>
    <w:sig w:usb0="E1002EFF" w:usb1="C000605B" w:usb2="00000029" w:usb3="00000000" w:csb0="000101FF" w:csb1="00000000"/>
    <w:embedRegular r:id="rId10" w:fontKey="{D9DE7192-B132-411C-8CE9-DDEC45292F5B}"/>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embedRegular r:id="rId11" w:fontKey="{1644E1FE-7895-463B-8EFC-309999A54544}"/>
  </w:font>
  <w:font w:name="Cambria">
    <w:panose1 w:val="02040503050406030204"/>
    <w:charset w:val="CC"/>
    <w:family w:val="roman"/>
    <w:pitch w:val="variable"/>
    <w:sig w:usb0="E00006FF" w:usb1="400004FF" w:usb2="00000000" w:usb3="00000000" w:csb0="0000019F" w:csb1="00000000"/>
    <w:embedRegular r:id="rId12" w:fontKey="{D29939E8-C6BC-4353-B63C-FD15E30BAD13}"/>
  </w:font>
  <w:font w:name="Calibri">
    <w:panose1 w:val="020F0502020204030204"/>
    <w:charset w:val="CC"/>
    <w:family w:val="swiss"/>
    <w:pitch w:val="variable"/>
    <w:sig w:usb0="E0002AFF" w:usb1="C000247B" w:usb2="00000009" w:usb3="00000000" w:csb0="000001FF" w:csb1="00000000"/>
    <w:embedRegular r:id="rId13" w:fontKey="{057E2B4E-68F3-4F57-A9EB-0CF37003BD2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BAC" w:rsidRDefault="00DE2BAC">
      <w:r>
        <w:separator/>
      </w:r>
    </w:p>
  </w:footnote>
  <w:footnote w:type="continuationSeparator" w:id="0">
    <w:p w:rsidR="00DE2BAC" w:rsidRDefault="00DE2B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226DC"/>
    <w:multiLevelType w:val="multilevel"/>
    <w:tmpl w:val="F9EEDC94"/>
    <w:lvl w:ilvl="0">
      <w:start w:val="3"/>
      <w:numFmt w:val="decimal"/>
      <w:lvlText w:val="%1."/>
      <w:lvlJc w:val="left"/>
      <w:pPr>
        <w:ind w:left="360" w:hanging="360"/>
      </w:pPr>
      <w:rPr>
        <w:rFonts w:hint="default"/>
        <w:color w:val="000000"/>
      </w:rPr>
    </w:lvl>
    <w:lvl w:ilvl="1">
      <w:start w:val="1"/>
      <w:numFmt w:val="decimal"/>
      <w:lvlText w:val="%1.%2."/>
      <w:lvlJc w:val="left"/>
      <w:pPr>
        <w:ind w:left="560" w:hanging="360"/>
      </w:pPr>
      <w:rPr>
        <w:rFonts w:hint="default"/>
        <w:color w:val="000000"/>
      </w:rPr>
    </w:lvl>
    <w:lvl w:ilvl="2">
      <w:start w:val="1"/>
      <w:numFmt w:val="decimal"/>
      <w:lvlText w:val="%1.%2.%3."/>
      <w:lvlJc w:val="left"/>
      <w:pPr>
        <w:ind w:left="1120" w:hanging="720"/>
      </w:pPr>
      <w:rPr>
        <w:rFonts w:hint="default"/>
        <w:color w:val="000000"/>
      </w:rPr>
    </w:lvl>
    <w:lvl w:ilvl="3">
      <w:start w:val="1"/>
      <w:numFmt w:val="decimal"/>
      <w:lvlText w:val="%1.%2.%3.%4."/>
      <w:lvlJc w:val="left"/>
      <w:pPr>
        <w:ind w:left="1320" w:hanging="720"/>
      </w:pPr>
      <w:rPr>
        <w:rFonts w:hint="default"/>
        <w:color w:val="000000"/>
      </w:rPr>
    </w:lvl>
    <w:lvl w:ilvl="4">
      <w:start w:val="1"/>
      <w:numFmt w:val="decimal"/>
      <w:lvlText w:val="%1.%2.%3.%4.%5."/>
      <w:lvlJc w:val="left"/>
      <w:pPr>
        <w:ind w:left="1880" w:hanging="1080"/>
      </w:pPr>
      <w:rPr>
        <w:rFonts w:hint="default"/>
        <w:color w:val="000000"/>
      </w:rPr>
    </w:lvl>
    <w:lvl w:ilvl="5">
      <w:start w:val="1"/>
      <w:numFmt w:val="decimal"/>
      <w:lvlText w:val="%1.%2.%3.%4.%5.%6."/>
      <w:lvlJc w:val="left"/>
      <w:pPr>
        <w:ind w:left="2080" w:hanging="1080"/>
      </w:pPr>
      <w:rPr>
        <w:rFonts w:hint="default"/>
        <w:color w:val="000000"/>
      </w:rPr>
    </w:lvl>
    <w:lvl w:ilvl="6">
      <w:start w:val="1"/>
      <w:numFmt w:val="decimal"/>
      <w:lvlText w:val="%1.%2.%3.%4.%5.%6.%7."/>
      <w:lvlJc w:val="left"/>
      <w:pPr>
        <w:ind w:left="2280" w:hanging="1080"/>
      </w:pPr>
      <w:rPr>
        <w:rFonts w:hint="default"/>
        <w:color w:val="000000"/>
      </w:rPr>
    </w:lvl>
    <w:lvl w:ilvl="7">
      <w:start w:val="1"/>
      <w:numFmt w:val="decimal"/>
      <w:lvlText w:val="%1.%2.%3.%4.%5.%6.%7.%8."/>
      <w:lvlJc w:val="left"/>
      <w:pPr>
        <w:ind w:left="2840" w:hanging="1440"/>
      </w:pPr>
      <w:rPr>
        <w:rFonts w:hint="default"/>
        <w:color w:val="000000"/>
      </w:rPr>
    </w:lvl>
    <w:lvl w:ilvl="8">
      <w:start w:val="1"/>
      <w:numFmt w:val="decimal"/>
      <w:lvlText w:val="%1.%2.%3.%4.%5.%6.%7.%8.%9."/>
      <w:lvlJc w:val="left"/>
      <w:pPr>
        <w:ind w:left="3040" w:hanging="1440"/>
      </w:pPr>
      <w:rPr>
        <w:rFonts w:hint="default"/>
        <w:color w:val="000000"/>
      </w:rPr>
    </w:lvl>
  </w:abstractNum>
  <w:abstractNum w:abstractNumId="1" w15:restartNumberingAfterBreak="0">
    <w:nsid w:val="0CF25079"/>
    <w:multiLevelType w:val="multilevel"/>
    <w:tmpl w:val="C66C9B68"/>
    <w:lvl w:ilvl="0">
      <w:start w:val="4"/>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03080A"/>
    <w:multiLevelType w:val="multilevel"/>
    <w:tmpl w:val="46220990"/>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 w15:restartNumberingAfterBreak="0">
    <w:nsid w:val="1AD17384"/>
    <w:multiLevelType w:val="multilevel"/>
    <w:tmpl w:val="E266FC96"/>
    <w:lvl w:ilvl="0">
      <w:start w:val="2"/>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E37799"/>
    <w:multiLevelType w:val="hybridMultilevel"/>
    <w:tmpl w:val="1A5A4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4664FC"/>
    <w:multiLevelType w:val="multilevel"/>
    <w:tmpl w:val="DE060884"/>
    <w:lvl w:ilvl="0">
      <w:start w:val="6"/>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6" w15:restartNumberingAfterBreak="0">
    <w:nsid w:val="2502707F"/>
    <w:multiLevelType w:val="multilevel"/>
    <w:tmpl w:val="1276B6E8"/>
    <w:lvl w:ilvl="0">
      <w:start w:val="1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25D876E1"/>
    <w:multiLevelType w:val="hybridMultilevel"/>
    <w:tmpl w:val="E960B216"/>
    <w:lvl w:ilvl="0" w:tplc="0419000F">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DF42FC7"/>
    <w:multiLevelType w:val="multilevel"/>
    <w:tmpl w:val="D4AA36B2"/>
    <w:lvl w:ilvl="0">
      <w:start w:val="1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FA7590D"/>
    <w:multiLevelType w:val="multilevel"/>
    <w:tmpl w:val="FD8A3FFC"/>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35455701"/>
    <w:multiLevelType w:val="hybridMultilevel"/>
    <w:tmpl w:val="1E226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377F53"/>
    <w:multiLevelType w:val="multilevel"/>
    <w:tmpl w:val="D810801C"/>
    <w:lvl w:ilvl="0">
      <w:start w:val="10"/>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2" w15:restartNumberingAfterBreak="0">
    <w:nsid w:val="44C4455E"/>
    <w:multiLevelType w:val="multilevel"/>
    <w:tmpl w:val="D960CCDC"/>
    <w:lvl w:ilvl="0">
      <w:start w:val="11"/>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462378E8"/>
    <w:multiLevelType w:val="multilevel"/>
    <w:tmpl w:val="3FF61DD2"/>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4" w15:restartNumberingAfterBreak="0">
    <w:nsid w:val="46CA6B1A"/>
    <w:multiLevelType w:val="hybridMultilevel"/>
    <w:tmpl w:val="C4405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6A6033"/>
    <w:multiLevelType w:val="multilevel"/>
    <w:tmpl w:val="B4A6CD1C"/>
    <w:lvl w:ilvl="0">
      <w:start w:val="11"/>
      <w:numFmt w:val="decimal"/>
      <w:lvlText w:val="%1"/>
      <w:lvlJc w:val="left"/>
      <w:pPr>
        <w:tabs>
          <w:tab w:val="num" w:pos="540"/>
        </w:tabs>
        <w:ind w:left="540" w:hanging="540"/>
      </w:pPr>
      <w:rPr>
        <w:rFonts w:hint="default"/>
      </w:rPr>
    </w:lvl>
    <w:lvl w:ilvl="1">
      <w:start w:val="1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8785470"/>
    <w:multiLevelType w:val="multilevel"/>
    <w:tmpl w:val="921E1AD0"/>
    <w:lvl w:ilvl="0">
      <w:start w:val="1"/>
      <w:numFmt w:val="decimal"/>
      <w:pStyle w:val="a"/>
      <w:lvlText w:val="%1"/>
      <w:lvlJc w:val="left"/>
      <w:pPr>
        <w:tabs>
          <w:tab w:val="num" w:pos="360"/>
        </w:tabs>
        <w:ind w:left="360" w:hanging="360"/>
      </w:pPr>
      <w:rPr>
        <w:rFonts w:hint="default"/>
        <w:b/>
      </w:rPr>
    </w:lvl>
    <w:lvl w:ilvl="1">
      <w:start w:val="1"/>
      <w:numFmt w:val="decimal"/>
      <w:pStyle w:val="a0"/>
      <w:lvlText w:val="%1.%2"/>
      <w:lvlJc w:val="left"/>
      <w:pPr>
        <w:tabs>
          <w:tab w:val="num" w:pos="360"/>
        </w:tabs>
        <w:ind w:left="360" w:hanging="360"/>
      </w:pPr>
      <w:rPr>
        <w:rFonts w:hint="default"/>
        <w:b w:val="0"/>
        <w:color w:val="auto"/>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4E735B97"/>
    <w:multiLevelType w:val="multilevel"/>
    <w:tmpl w:val="E148025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0A7084"/>
    <w:multiLevelType w:val="multilevel"/>
    <w:tmpl w:val="9FAC22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6165736"/>
    <w:multiLevelType w:val="multilevel"/>
    <w:tmpl w:val="E5D84DA2"/>
    <w:lvl w:ilvl="0">
      <w:start w:val="9"/>
      <w:numFmt w:val="decimal"/>
      <w:lvlText w:val="%1."/>
      <w:lvlJc w:val="left"/>
      <w:pPr>
        <w:ind w:left="360" w:hanging="360"/>
      </w:pPr>
      <w:rPr>
        <w:rFonts w:hint="default"/>
        <w:color w:val="000000"/>
      </w:rPr>
    </w:lvl>
    <w:lvl w:ilvl="1">
      <w:start w:val="3"/>
      <w:numFmt w:val="decimal"/>
      <w:lvlText w:val="%1.%2."/>
      <w:lvlJc w:val="left"/>
      <w:pPr>
        <w:ind w:left="640" w:hanging="360"/>
      </w:pPr>
      <w:rPr>
        <w:rFonts w:hint="default"/>
        <w:color w:val="000000"/>
      </w:rPr>
    </w:lvl>
    <w:lvl w:ilvl="2">
      <w:start w:val="1"/>
      <w:numFmt w:val="decimal"/>
      <w:lvlText w:val="%1.%2.%3."/>
      <w:lvlJc w:val="left"/>
      <w:pPr>
        <w:ind w:left="1280" w:hanging="720"/>
      </w:pPr>
      <w:rPr>
        <w:rFonts w:hint="default"/>
        <w:color w:val="000000"/>
      </w:rPr>
    </w:lvl>
    <w:lvl w:ilvl="3">
      <w:start w:val="1"/>
      <w:numFmt w:val="decimal"/>
      <w:lvlText w:val="%1.%2.%3.%4."/>
      <w:lvlJc w:val="left"/>
      <w:pPr>
        <w:ind w:left="1560" w:hanging="720"/>
      </w:pPr>
      <w:rPr>
        <w:rFonts w:hint="default"/>
        <w:color w:val="000000"/>
      </w:rPr>
    </w:lvl>
    <w:lvl w:ilvl="4">
      <w:start w:val="1"/>
      <w:numFmt w:val="decimal"/>
      <w:lvlText w:val="%1.%2.%3.%4.%5."/>
      <w:lvlJc w:val="left"/>
      <w:pPr>
        <w:ind w:left="2200" w:hanging="1080"/>
      </w:pPr>
      <w:rPr>
        <w:rFonts w:hint="default"/>
        <w:color w:val="000000"/>
      </w:rPr>
    </w:lvl>
    <w:lvl w:ilvl="5">
      <w:start w:val="1"/>
      <w:numFmt w:val="decimal"/>
      <w:lvlText w:val="%1.%2.%3.%4.%5.%6."/>
      <w:lvlJc w:val="left"/>
      <w:pPr>
        <w:ind w:left="2480" w:hanging="1080"/>
      </w:pPr>
      <w:rPr>
        <w:rFonts w:hint="default"/>
        <w:color w:val="000000"/>
      </w:rPr>
    </w:lvl>
    <w:lvl w:ilvl="6">
      <w:start w:val="1"/>
      <w:numFmt w:val="decimal"/>
      <w:lvlText w:val="%1.%2.%3.%4.%5.%6.%7."/>
      <w:lvlJc w:val="left"/>
      <w:pPr>
        <w:ind w:left="2760" w:hanging="1080"/>
      </w:pPr>
      <w:rPr>
        <w:rFonts w:hint="default"/>
        <w:color w:val="000000"/>
      </w:rPr>
    </w:lvl>
    <w:lvl w:ilvl="7">
      <w:start w:val="1"/>
      <w:numFmt w:val="decimal"/>
      <w:lvlText w:val="%1.%2.%3.%4.%5.%6.%7.%8."/>
      <w:lvlJc w:val="left"/>
      <w:pPr>
        <w:ind w:left="3400" w:hanging="1440"/>
      </w:pPr>
      <w:rPr>
        <w:rFonts w:hint="default"/>
        <w:color w:val="000000"/>
      </w:rPr>
    </w:lvl>
    <w:lvl w:ilvl="8">
      <w:start w:val="1"/>
      <w:numFmt w:val="decimal"/>
      <w:lvlText w:val="%1.%2.%3.%4.%5.%6.%7.%8.%9."/>
      <w:lvlJc w:val="left"/>
      <w:pPr>
        <w:ind w:left="3680" w:hanging="1440"/>
      </w:pPr>
      <w:rPr>
        <w:rFonts w:hint="default"/>
        <w:color w:val="000000"/>
      </w:rPr>
    </w:lvl>
  </w:abstractNum>
  <w:abstractNum w:abstractNumId="20" w15:restartNumberingAfterBreak="0">
    <w:nsid w:val="5AD0339A"/>
    <w:multiLevelType w:val="multilevel"/>
    <w:tmpl w:val="1276B6E8"/>
    <w:lvl w:ilvl="0">
      <w:start w:val="1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63672BBC"/>
    <w:multiLevelType w:val="multilevel"/>
    <w:tmpl w:val="03B0C860"/>
    <w:name w:val="WW8Num3442"/>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22" w15:restartNumberingAfterBreak="0">
    <w:nsid w:val="67F872FD"/>
    <w:multiLevelType w:val="hybridMultilevel"/>
    <w:tmpl w:val="D4AA36B2"/>
    <w:lvl w:ilvl="0" w:tplc="0419000F">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91218EE"/>
    <w:multiLevelType w:val="multilevel"/>
    <w:tmpl w:val="0D5A83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F9577AA"/>
    <w:multiLevelType w:val="multilevel"/>
    <w:tmpl w:val="2E02524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E157A1"/>
    <w:multiLevelType w:val="multilevel"/>
    <w:tmpl w:val="18B8B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D74CA0"/>
    <w:multiLevelType w:val="hybridMultilevel"/>
    <w:tmpl w:val="ACDAC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3D0FCF"/>
    <w:multiLevelType w:val="multilevel"/>
    <w:tmpl w:val="54FA865E"/>
    <w:lvl w:ilvl="0">
      <w:start w:val="6"/>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8" w15:restartNumberingAfterBreak="0">
    <w:nsid w:val="7E5F5382"/>
    <w:multiLevelType w:val="hybridMultilevel"/>
    <w:tmpl w:val="2578D7C8"/>
    <w:lvl w:ilvl="0" w:tplc="D8B67EA0">
      <w:start w:val="13"/>
      <w:numFmt w:val="decimal"/>
      <w:lvlText w:val="%1."/>
      <w:lvlJc w:val="left"/>
      <w:pPr>
        <w:ind w:left="885" w:hanging="360"/>
      </w:pPr>
      <w:rPr>
        <w:rFonts w:hint="default"/>
        <w:b w:val="0"/>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9" w15:restartNumberingAfterBreak="0">
    <w:nsid w:val="7EAA1D5B"/>
    <w:multiLevelType w:val="hybridMultilevel"/>
    <w:tmpl w:val="A32A18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6"/>
  </w:num>
  <w:num w:numId="7">
    <w:abstractNumId w:val="12"/>
  </w:num>
  <w:num w:numId="8">
    <w:abstractNumId w:val="20"/>
  </w:num>
  <w:num w:numId="9">
    <w:abstractNumId w:val="15"/>
  </w:num>
  <w:num w:numId="10">
    <w:abstractNumId w:val="8"/>
  </w:num>
  <w:num w:numId="11">
    <w:abstractNumId w:val="7"/>
  </w:num>
  <w:num w:numId="12">
    <w:abstractNumId w:val="28"/>
  </w:num>
  <w:num w:numId="13">
    <w:abstractNumId w:val="29"/>
  </w:num>
  <w:num w:numId="14">
    <w:abstractNumId w:val="4"/>
  </w:num>
  <w:num w:numId="15">
    <w:abstractNumId w:val="26"/>
  </w:num>
  <w:num w:numId="16">
    <w:abstractNumId w:val="10"/>
  </w:num>
  <w:num w:numId="17">
    <w:abstractNumId w:val="14"/>
  </w:num>
  <w:num w:numId="18">
    <w:abstractNumId w:val="18"/>
  </w:num>
  <w:num w:numId="19">
    <w:abstractNumId w:val="23"/>
  </w:num>
  <w:num w:numId="20">
    <w:abstractNumId w:val="13"/>
  </w:num>
  <w:num w:numId="21">
    <w:abstractNumId w:val="24"/>
  </w:num>
  <w:num w:numId="22">
    <w:abstractNumId w:val="25"/>
  </w:num>
  <w:num w:numId="23">
    <w:abstractNumId w:val="17"/>
  </w:num>
  <w:num w:numId="24">
    <w:abstractNumId w:val="0"/>
  </w:num>
  <w:num w:numId="25">
    <w:abstractNumId w:val="27"/>
  </w:num>
  <w:num w:numId="26">
    <w:abstractNumId w:val="5"/>
  </w:num>
  <w:num w:numId="27">
    <w:abstractNumId w:val="2"/>
  </w:num>
  <w:num w:numId="28">
    <w:abstractNumId w:val="3"/>
  </w:num>
  <w:num w:numId="29">
    <w:abstractNumId w:val="1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8EB"/>
    <w:rsid w:val="000034C8"/>
    <w:rsid w:val="0001672C"/>
    <w:rsid w:val="00016F06"/>
    <w:rsid w:val="00021A4E"/>
    <w:rsid w:val="00030B85"/>
    <w:rsid w:val="00034DC6"/>
    <w:rsid w:val="00041651"/>
    <w:rsid w:val="00042AA2"/>
    <w:rsid w:val="00051341"/>
    <w:rsid w:val="0006165E"/>
    <w:rsid w:val="00067E82"/>
    <w:rsid w:val="00081CDC"/>
    <w:rsid w:val="000866E3"/>
    <w:rsid w:val="000A2055"/>
    <w:rsid w:val="000A2E78"/>
    <w:rsid w:val="000A7B59"/>
    <w:rsid w:val="000B2E69"/>
    <w:rsid w:val="000C5B93"/>
    <w:rsid w:val="00103022"/>
    <w:rsid w:val="001249BF"/>
    <w:rsid w:val="001260B0"/>
    <w:rsid w:val="00134DF2"/>
    <w:rsid w:val="0014092E"/>
    <w:rsid w:val="00144C38"/>
    <w:rsid w:val="00154984"/>
    <w:rsid w:val="00156196"/>
    <w:rsid w:val="00191171"/>
    <w:rsid w:val="001B43E2"/>
    <w:rsid w:val="001B6119"/>
    <w:rsid w:val="001B7D9B"/>
    <w:rsid w:val="001C37DF"/>
    <w:rsid w:val="001C443C"/>
    <w:rsid w:val="001C747A"/>
    <w:rsid w:val="001C7B97"/>
    <w:rsid w:val="001E06CA"/>
    <w:rsid w:val="001E590F"/>
    <w:rsid w:val="001F08E5"/>
    <w:rsid w:val="00207A04"/>
    <w:rsid w:val="002255F3"/>
    <w:rsid w:val="00226E03"/>
    <w:rsid w:val="00226E32"/>
    <w:rsid w:val="00227924"/>
    <w:rsid w:val="00230085"/>
    <w:rsid w:val="002303D1"/>
    <w:rsid w:val="00236F7C"/>
    <w:rsid w:val="00240CBF"/>
    <w:rsid w:val="002419CF"/>
    <w:rsid w:val="00242EE5"/>
    <w:rsid w:val="00245DE3"/>
    <w:rsid w:val="002516C8"/>
    <w:rsid w:val="0025251A"/>
    <w:rsid w:val="002554B5"/>
    <w:rsid w:val="00261AFA"/>
    <w:rsid w:val="002621B3"/>
    <w:rsid w:val="00262FBA"/>
    <w:rsid w:val="002676F0"/>
    <w:rsid w:val="00270D29"/>
    <w:rsid w:val="00275E54"/>
    <w:rsid w:val="0028300F"/>
    <w:rsid w:val="002978DB"/>
    <w:rsid w:val="002A1108"/>
    <w:rsid w:val="002C1C91"/>
    <w:rsid w:val="002C6644"/>
    <w:rsid w:val="002D50BF"/>
    <w:rsid w:val="002D784B"/>
    <w:rsid w:val="002E0BF9"/>
    <w:rsid w:val="002E14C7"/>
    <w:rsid w:val="002E6CD2"/>
    <w:rsid w:val="002F0A05"/>
    <w:rsid w:val="00321855"/>
    <w:rsid w:val="0032216D"/>
    <w:rsid w:val="003224C3"/>
    <w:rsid w:val="00343D7E"/>
    <w:rsid w:val="00345AA9"/>
    <w:rsid w:val="00365003"/>
    <w:rsid w:val="0037013B"/>
    <w:rsid w:val="0037107F"/>
    <w:rsid w:val="00381CFF"/>
    <w:rsid w:val="003850D7"/>
    <w:rsid w:val="00390778"/>
    <w:rsid w:val="0039246F"/>
    <w:rsid w:val="00393C80"/>
    <w:rsid w:val="003A38EB"/>
    <w:rsid w:val="003A4034"/>
    <w:rsid w:val="003B0744"/>
    <w:rsid w:val="003B2E11"/>
    <w:rsid w:val="003C1C24"/>
    <w:rsid w:val="003C1E39"/>
    <w:rsid w:val="003C4F0D"/>
    <w:rsid w:val="003C4F7C"/>
    <w:rsid w:val="003D1ECE"/>
    <w:rsid w:val="003E63D6"/>
    <w:rsid w:val="003F2B80"/>
    <w:rsid w:val="003F62CE"/>
    <w:rsid w:val="004062F4"/>
    <w:rsid w:val="00415E5A"/>
    <w:rsid w:val="00415EF1"/>
    <w:rsid w:val="0041730D"/>
    <w:rsid w:val="00420893"/>
    <w:rsid w:val="00420A33"/>
    <w:rsid w:val="00420CB3"/>
    <w:rsid w:val="00427908"/>
    <w:rsid w:val="00430629"/>
    <w:rsid w:val="004310AB"/>
    <w:rsid w:val="00431B72"/>
    <w:rsid w:val="004337B6"/>
    <w:rsid w:val="0045604C"/>
    <w:rsid w:val="00464A96"/>
    <w:rsid w:val="004707ED"/>
    <w:rsid w:val="00471242"/>
    <w:rsid w:val="004718AD"/>
    <w:rsid w:val="00484191"/>
    <w:rsid w:val="00484553"/>
    <w:rsid w:val="00484C37"/>
    <w:rsid w:val="004923F8"/>
    <w:rsid w:val="00493743"/>
    <w:rsid w:val="004A79AE"/>
    <w:rsid w:val="004B5A01"/>
    <w:rsid w:val="004B6FD2"/>
    <w:rsid w:val="004C0431"/>
    <w:rsid w:val="004C5451"/>
    <w:rsid w:val="004C7C5B"/>
    <w:rsid w:val="004D1875"/>
    <w:rsid w:val="004E3E16"/>
    <w:rsid w:val="004E4E50"/>
    <w:rsid w:val="004F3D0C"/>
    <w:rsid w:val="00501410"/>
    <w:rsid w:val="005029E5"/>
    <w:rsid w:val="00514A20"/>
    <w:rsid w:val="0052240F"/>
    <w:rsid w:val="0052629B"/>
    <w:rsid w:val="00527924"/>
    <w:rsid w:val="005316C0"/>
    <w:rsid w:val="00536E57"/>
    <w:rsid w:val="0054146E"/>
    <w:rsid w:val="00545DF1"/>
    <w:rsid w:val="00546E5C"/>
    <w:rsid w:val="005505D6"/>
    <w:rsid w:val="00551780"/>
    <w:rsid w:val="00556030"/>
    <w:rsid w:val="00566371"/>
    <w:rsid w:val="0056767B"/>
    <w:rsid w:val="00576DB3"/>
    <w:rsid w:val="00577C73"/>
    <w:rsid w:val="0058482F"/>
    <w:rsid w:val="005A0AF5"/>
    <w:rsid w:val="005A11FA"/>
    <w:rsid w:val="005A1AFC"/>
    <w:rsid w:val="005A6373"/>
    <w:rsid w:val="005A7430"/>
    <w:rsid w:val="005B016C"/>
    <w:rsid w:val="005C3219"/>
    <w:rsid w:val="005D4EC4"/>
    <w:rsid w:val="005D7871"/>
    <w:rsid w:val="005E025B"/>
    <w:rsid w:val="005E7C71"/>
    <w:rsid w:val="005F6AF5"/>
    <w:rsid w:val="005F6DC6"/>
    <w:rsid w:val="0060496B"/>
    <w:rsid w:val="006071D1"/>
    <w:rsid w:val="0062532C"/>
    <w:rsid w:val="00630E3B"/>
    <w:rsid w:val="006313A0"/>
    <w:rsid w:val="00636E44"/>
    <w:rsid w:val="0064193F"/>
    <w:rsid w:val="00643102"/>
    <w:rsid w:val="006502C8"/>
    <w:rsid w:val="006511CF"/>
    <w:rsid w:val="00665122"/>
    <w:rsid w:val="00681056"/>
    <w:rsid w:val="00681413"/>
    <w:rsid w:val="00681966"/>
    <w:rsid w:val="006879C9"/>
    <w:rsid w:val="006949A9"/>
    <w:rsid w:val="006A74D7"/>
    <w:rsid w:val="006B03B8"/>
    <w:rsid w:val="006B390B"/>
    <w:rsid w:val="006B50D8"/>
    <w:rsid w:val="006D3CEB"/>
    <w:rsid w:val="006E6046"/>
    <w:rsid w:val="006F1047"/>
    <w:rsid w:val="006F38F2"/>
    <w:rsid w:val="006F750C"/>
    <w:rsid w:val="00702941"/>
    <w:rsid w:val="00702EA4"/>
    <w:rsid w:val="0071112F"/>
    <w:rsid w:val="00713B2D"/>
    <w:rsid w:val="007170ED"/>
    <w:rsid w:val="00717652"/>
    <w:rsid w:val="007260CE"/>
    <w:rsid w:val="00726D57"/>
    <w:rsid w:val="00731470"/>
    <w:rsid w:val="00750C7E"/>
    <w:rsid w:val="0076361A"/>
    <w:rsid w:val="00764839"/>
    <w:rsid w:val="0077217D"/>
    <w:rsid w:val="00772DF1"/>
    <w:rsid w:val="00780BE7"/>
    <w:rsid w:val="007951C3"/>
    <w:rsid w:val="007A2816"/>
    <w:rsid w:val="007B3557"/>
    <w:rsid w:val="007C7164"/>
    <w:rsid w:val="007C7A36"/>
    <w:rsid w:val="007D3013"/>
    <w:rsid w:val="007E71BA"/>
    <w:rsid w:val="007F5917"/>
    <w:rsid w:val="00804742"/>
    <w:rsid w:val="00813861"/>
    <w:rsid w:val="0081593C"/>
    <w:rsid w:val="0083201F"/>
    <w:rsid w:val="008543A8"/>
    <w:rsid w:val="008578F7"/>
    <w:rsid w:val="00861E7E"/>
    <w:rsid w:val="008702BD"/>
    <w:rsid w:val="00880E76"/>
    <w:rsid w:val="008855C8"/>
    <w:rsid w:val="0088655D"/>
    <w:rsid w:val="008906B2"/>
    <w:rsid w:val="0089095B"/>
    <w:rsid w:val="0089118E"/>
    <w:rsid w:val="008928A2"/>
    <w:rsid w:val="0089423F"/>
    <w:rsid w:val="00894280"/>
    <w:rsid w:val="008966D8"/>
    <w:rsid w:val="008A20D0"/>
    <w:rsid w:val="008A5667"/>
    <w:rsid w:val="008B56FE"/>
    <w:rsid w:val="008D6B46"/>
    <w:rsid w:val="008D7670"/>
    <w:rsid w:val="008E7DBC"/>
    <w:rsid w:val="008F249F"/>
    <w:rsid w:val="0090232C"/>
    <w:rsid w:val="00903D0F"/>
    <w:rsid w:val="009127E6"/>
    <w:rsid w:val="0091479A"/>
    <w:rsid w:val="009271D8"/>
    <w:rsid w:val="0094748E"/>
    <w:rsid w:val="009615A5"/>
    <w:rsid w:val="009640E6"/>
    <w:rsid w:val="00967B29"/>
    <w:rsid w:val="0097231E"/>
    <w:rsid w:val="0097296B"/>
    <w:rsid w:val="00985B89"/>
    <w:rsid w:val="00986F13"/>
    <w:rsid w:val="00990599"/>
    <w:rsid w:val="009956D1"/>
    <w:rsid w:val="0099678C"/>
    <w:rsid w:val="009A4CB3"/>
    <w:rsid w:val="009B15FB"/>
    <w:rsid w:val="009C0A9F"/>
    <w:rsid w:val="009C73C4"/>
    <w:rsid w:val="009D1CA4"/>
    <w:rsid w:val="009D367C"/>
    <w:rsid w:val="009D3EC0"/>
    <w:rsid w:val="009D4BD7"/>
    <w:rsid w:val="009D57CF"/>
    <w:rsid w:val="009D602E"/>
    <w:rsid w:val="009E0889"/>
    <w:rsid w:val="009F5D4E"/>
    <w:rsid w:val="009F6243"/>
    <w:rsid w:val="009F7026"/>
    <w:rsid w:val="00A03171"/>
    <w:rsid w:val="00A1120B"/>
    <w:rsid w:val="00A212BB"/>
    <w:rsid w:val="00A24AA0"/>
    <w:rsid w:val="00A26596"/>
    <w:rsid w:val="00A3484E"/>
    <w:rsid w:val="00A423A9"/>
    <w:rsid w:val="00A42403"/>
    <w:rsid w:val="00A42706"/>
    <w:rsid w:val="00A50107"/>
    <w:rsid w:val="00A50D1C"/>
    <w:rsid w:val="00A50FB2"/>
    <w:rsid w:val="00A52442"/>
    <w:rsid w:val="00A7313C"/>
    <w:rsid w:val="00A746A8"/>
    <w:rsid w:val="00A8048A"/>
    <w:rsid w:val="00A80930"/>
    <w:rsid w:val="00A84385"/>
    <w:rsid w:val="00A8741A"/>
    <w:rsid w:val="00A90D54"/>
    <w:rsid w:val="00AA01E4"/>
    <w:rsid w:val="00AA3F86"/>
    <w:rsid w:val="00AB25BB"/>
    <w:rsid w:val="00AB2F7C"/>
    <w:rsid w:val="00AB3102"/>
    <w:rsid w:val="00AC11E6"/>
    <w:rsid w:val="00AC135B"/>
    <w:rsid w:val="00AC559D"/>
    <w:rsid w:val="00AC5773"/>
    <w:rsid w:val="00AD0A2C"/>
    <w:rsid w:val="00AE0C09"/>
    <w:rsid w:val="00AE1F47"/>
    <w:rsid w:val="00AE3C7C"/>
    <w:rsid w:val="00AF106F"/>
    <w:rsid w:val="00AF1BA0"/>
    <w:rsid w:val="00AF2457"/>
    <w:rsid w:val="00AF55F0"/>
    <w:rsid w:val="00B0058E"/>
    <w:rsid w:val="00B0202E"/>
    <w:rsid w:val="00B020A2"/>
    <w:rsid w:val="00B03862"/>
    <w:rsid w:val="00B11881"/>
    <w:rsid w:val="00B11F2C"/>
    <w:rsid w:val="00B121B2"/>
    <w:rsid w:val="00B12E28"/>
    <w:rsid w:val="00B24147"/>
    <w:rsid w:val="00B2768E"/>
    <w:rsid w:val="00B30135"/>
    <w:rsid w:val="00B32845"/>
    <w:rsid w:val="00B33434"/>
    <w:rsid w:val="00B379E7"/>
    <w:rsid w:val="00B43185"/>
    <w:rsid w:val="00B44922"/>
    <w:rsid w:val="00B44DBA"/>
    <w:rsid w:val="00B54B99"/>
    <w:rsid w:val="00B6197F"/>
    <w:rsid w:val="00B76A9C"/>
    <w:rsid w:val="00B82F9E"/>
    <w:rsid w:val="00B94D10"/>
    <w:rsid w:val="00BA721C"/>
    <w:rsid w:val="00BB273F"/>
    <w:rsid w:val="00BB3AE1"/>
    <w:rsid w:val="00BD3640"/>
    <w:rsid w:val="00BF4371"/>
    <w:rsid w:val="00BF780F"/>
    <w:rsid w:val="00C0405E"/>
    <w:rsid w:val="00C13EAB"/>
    <w:rsid w:val="00C15736"/>
    <w:rsid w:val="00C165D2"/>
    <w:rsid w:val="00C30239"/>
    <w:rsid w:val="00C3035D"/>
    <w:rsid w:val="00C32D3F"/>
    <w:rsid w:val="00C33A75"/>
    <w:rsid w:val="00C367B3"/>
    <w:rsid w:val="00C4786B"/>
    <w:rsid w:val="00C62D61"/>
    <w:rsid w:val="00C72828"/>
    <w:rsid w:val="00C86289"/>
    <w:rsid w:val="00C9275D"/>
    <w:rsid w:val="00C964ED"/>
    <w:rsid w:val="00CA1015"/>
    <w:rsid w:val="00CA12CB"/>
    <w:rsid w:val="00CA2F6F"/>
    <w:rsid w:val="00CA4F50"/>
    <w:rsid w:val="00CA5B6D"/>
    <w:rsid w:val="00CB0853"/>
    <w:rsid w:val="00CD5346"/>
    <w:rsid w:val="00CE1CEF"/>
    <w:rsid w:val="00CE6221"/>
    <w:rsid w:val="00CF7059"/>
    <w:rsid w:val="00D113CD"/>
    <w:rsid w:val="00D36D41"/>
    <w:rsid w:val="00D40541"/>
    <w:rsid w:val="00D45F3B"/>
    <w:rsid w:val="00D46F91"/>
    <w:rsid w:val="00D50F58"/>
    <w:rsid w:val="00D53315"/>
    <w:rsid w:val="00D565CB"/>
    <w:rsid w:val="00D73470"/>
    <w:rsid w:val="00D81F77"/>
    <w:rsid w:val="00D85579"/>
    <w:rsid w:val="00D90B5B"/>
    <w:rsid w:val="00D97DF9"/>
    <w:rsid w:val="00DB4AC0"/>
    <w:rsid w:val="00DB4B9F"/>
    <w:rsid w:val="00DC1AB7"/>
    <w:rsid w:val="00DC4D40"/>
    <w:rsid w:val="00DC7343"/>
    <w:rsid w:val="00DD610E"/>
    <w:rsid w:val="00DD67CF"/>
    <w:rsid w:val="00DE2BAC"/>
    <w:rsid w:val="00DE7477"/>
    <w:rsid w:val="00DE7E32"/>
    <w:rsid w:val="00DF1F11"/>
    <w:rsid w:val="00E0102A"/>
    <w:rsid w:val="00E022C3"/>
    <w:rsid w:val="00E04B12"/>
    <w:rsid w:val="00E11D1B"/>
    <w:rsid w:val="00E1265C"/>
    <w:rsid w:val="00E12907"/>
    <w:rsid w:val="00E15C9C"/>
    <w:rsid w:val="00E22A0C"/>
    <w:rsid w:val="00E23359"/>
    <w:rsid w:val="00E31CFE"/>
    <w:rsid w:val="00E335C6"/>
    <w:rsid w:val="00E36BF7"/>
    <w:rsid w:val="00E409C9"/>
    <w:rsid w:val="00E42A1B"/>
    <w:rsid w:val="00E50C0E"/>
    <w:rsid w:val="00E67CDC"/>
    <w:rsid w:val="00E71A4E"/>
    <w:rsid w:val="00E7799D"/>
    <w:rsid w:val="00E820D4"/>
    <w:rsid w:val="00E82AD4"/>
    <w:rsid w:val="00E9481B"/>
    <w:rsid w:val="00E95708"/>
    <w:rsid w:val="00EA1806"/>
    <w:rsid w:val="00EB37CB"/>
    <w:rsid w:val="00EC36FB"/>
    <w:rsid w:val="00EC677E"/>
    <w:rsid w:val="00ED0979"/>
    <w:rsid w:val="00ED1CE5"/>
    <w:rsid w:val="00ED3F51"/>
    <w:rsid w:val="00EE07D4"/>
    <w:rsid w:val="00EE7DB9"/>
    <w:rsid w:val="00F03BED"/>
    <w:rsid w:val="00F17FB6"/>
    <w:rsid w:val="00F20184"/>
    <w:rsid w:val="00F23634"/>
    <w:rsid w:val="00F44191"/>
    <w:rsid w:val="00F51DCE"/>
    <w:rsid w:val="00F54723"/>
    <w:rsid w:val="00F602C2"/>
    <w:rsid w:val="00F60B10"/>
    <w:rsid w:val="00F656EB"/>
    <w:rsid w:val="00F660E8"/>
    <w:rsid w:val="00F725C8"/>
    <w:rsid w:val="00F73B0E"/>
    <w:rsid w:val="00F73E32"/>
    <w:rsid w:val="00F74787"/>
    <w:rsid w:val="00F76325"/>
    <w:rsid w:val="00F80A19"/>
    <w:rsid w:val="00F81C5F"/>
    <w:rsid w:val="00FA434F"/>
    <w:rsid w:val="00FC07BB"/>
    <w:rsid w:val="00FC7D14"/>
    <w:rsid w:val="00FE2691"/>
    <w:rsid w:val="00FE5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FEF5E2F2-85CC-42BC-B435-39A63BCE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7799D"/>
    <w:rPr>
      <w:sz w:val="24"/>
      <w:szCs w:val="24"/>
    </w:rPr>
  </w:style>
  <w:style w:type="paragraph" w:styleId="1">
    <w:name w:val="heading 1"/>
    <w:basedOn w:val="a1"/>
    <w:next w:val="a1"/>
    <w:qFormat/>
    <w:rsid w:val="000034C8"/>
    <w:pPr>
      <w:keepNext/>
      <w:jc w:val="both"/>
      <w:outlineLvl w:val="0"/>
    </w:pPr>
    <w:rPr>
      <w:rFonts w:ascii="Arial" w:hAnsi="Arial"/>
      <w:b/>
      <w:sz w:val="20"/>
      <w:lang w:val="en-US"/>
    </w:rPr>
  </w:style>
  <w:style w:type="paragraph" w:styleId="5">
    <w:name w:val="heading 5"/>
    <w:basedOn w:val="a1"/>
    <w:next w:val="a1"/>
    <w:link w:val="50"/>
    <w:qFormat/>
    <w:rsid w:val="000034C8"/>
    <w:pPr>
      <w:spacing w:before="240" w:after="60"/>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0034C8"/>
    <w:pPr>
      <w:jc w:val="both"/>
    </w:pPr>
    <w:rPr>
      <w:snapToGrid w:val="0"/>
      <w:sz w:val="22"/>
      <w:szCs w:val="20"/>
    </w:rPr>
  </w:style>
  <w:style w:type="paragraph" w:styleId="3">
    <w:name w:val="Body Text Indent 3"/>
    <w:basedOn w:val="a1"/>
    <w:rsid w:val="000034C8"/>
    <w:pPr>
      <w:spacing w:after="120"/>
      <w:ind w:left="283"/>
    </w:pPr>
    <w:rPr>
      <w:sz w:val="16"/>
      <w:szCs w:val="16"/>
    </w:rPr>
  </w:style>
  <w:style w:type="paragraph" w:styleId="a7">
    <w:name w:val="Body Text Indent"/>
    <w:basedOn w:val="a1"/>
    <w:rsid w:val="000034C8"/>
    <w:pPr>
      <w:spacing w:after="120"/>
      <w:ind w:left="283"/>
    </w:pPr>
  </w:style>
  <w:style w:type="character" w:customStyle="1" w:styleId="50">
    <w:name w:val="Заголовок 5 Знак"/>
    <w:link w:val="5"/>
    <w:rsid w:val="000034C8"/>
    <w:rPr>
      <w:b/>
      <w:bCs/>
      <w:i/>
      <w:iCs/>
      <w:sz w:val="26"/>
      <w:szCs w:val="26"/>
      <w:lang w:val="ru-RU" w:eastAsia="ru-RU" w:bidi="ar-SA"/>
    </w:rPr>
  </w:style>
  <w:style w:type="paragraph" w:styleId="a8">
    <w:name w:val="footer"/>
    <w:basedOn w:val="a1"/>
    <w:link w:val="a9"/>
    <w:rsid w:val="000034C8"/>
    <w:pPr>
      <w:tabs>
        <w:tab w:val="center" w:pos="4677"/>
        <w:tab w:val="right" w:pos="9355"/>
      </w:tabs>
    </w:pPr>
  </w:style>
  <w:style w:type="character" w:customStyle="1" w:styleId="a9">
    <w:name w:val="Нижний колонтитул Знак"/>
    <w:link w:val="a8"/>
    <w:rsid w:val="000034C8"/>
    <w:rPr>
      <w:sz w:val="24"/>
      <w:szCs w:val="24"/>
      <w:lang w:val="ru-RU" w:eastAsia="ru-RU" w:bidi="ar-SA"/>
    </w:rPr>
  </w:style>
  <w:style w:type="table" w:styleId="aa">
    <w:name w:val="Table Grid"/>
    <w:basedOn w:val="a3"/>
    <w:uiPriority w:val="59"/>
    <w:rsid w:val="00A34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rsid w:val="00A3484E"/>
    <w:pPr>
      <w:tabs>
        <w:tab w:val="center" w:pos="4677"/>
        <w:tab w:val="right" w:pos="9355"/>
      </w:tabs>
    </w:pPr>
  </w:style>
  <w:style w:type="paragraph" w:customStyle="1" w:styleId="a">
    <w:name w:val="Заголовок договор"/>
    <w:basedOn w:val="1"/>
    <w:rsid w:val="009A4CB3"/>
    <w:pPr>
      <w:numPr>
        <w:numId w:val="5"/>
      </w:numPr>
      <w:spacing w:before="360" w:after="240"/>
      <w:jc w:val="center"/>
    </w:pPr>
    <w:rPr>
      <w:rFonts w:ascii="Times New Roman" w:hAnsi="Times New Roman" w:cs="Arial"/>
      <w:b w:val="0"/>
      <w:bCs/>
      <w:kern w:val="32"/>
      <w:sz w:val="22"/>
      <w:szCs w:val="22"/>
      <w:lang w:val="ru-RU" w:eastAsia="ar-SA"/>
    </w:rPr>
  </w:style>
  <w:style w:type="paragraph" w:customStyle="1" w:styleId="a0">
    <w:name w:val="СтильТЕКСА"/>
    <w:basedOn w:val="a1"/>
    <w:rsid w:val="009A4CB3"/>
    <w:pPr>
      <w:numPr>
        <w:ilvl w:val="1"/>
        <w:numId w:val="5"/>
      </w:numPr>
      <w:jc w:val="both"/>
    </w:pPr>
    <w:rPr>
      <w:szCs w:val="22"/>
      <w:lang w:eastAsia="ar-SA"/>
    </w:rPr>
  </w:style>
  <w:style w:type="paragraph" w:styleId="ac">
    <w:name w:val="Balloon Text"/>
    <w:basedOn w:val="a1"/>
    <w:semiHidden/>
    <w:rsid w:val="00EA1806"/>
    <w:rPr>
      <w:rFonts w:ascii="Tahoma" w:hAnsi="Tahoma" w:cs="Tahoma"/>
      <w:sz w:val="16"/>
      <w:szCs w:val="16"/>
    </w:rPr>
  </w:style>
  <w:style w:type="paragraph" w:customStyle="1" w:styleId="Style1">
    <w:name w:val="Style1"/>
    <w:basedOn w:val="a1"/>
    <w:rsid w:val="00041651"/>
    <w:pPr>
      <w:widowControl w:val="0"/>
      <w:autoSpaceDE w:val="0"/>
      <w:autoSpaceDN w:val="0"/>
      <w:adjustRightInd w:val="0"/>
    </w:pPr>
    <w:rPr>
      <w:rFonts w:eastAsia="MS Mincho"/>
      <w:lang w:eastAsia="ja-JP"/>
    </w:rPr>
  </w:style>
  <w:style w:type="paragraph" w:customStyle="1" w:styleId="Style2">
    <w:name w:val="Style2"/>
    <w:basedOn w:val="a1"/>
    <w:rsid w:val="00041651"/>
    <w:pPr>
      <w:widowControl w:val="0"/>
      <w:autoSpaceDE w:val="0"/>
      <w:autoSpaceDN w:val="0"/>
      <w:adjustRightInd w:val="0"/>
    </w:pPr>
    <w:rPr>
      <w:rFonts w:eastAsia="MS Mincho"/>
      <w:lang w:eastAsia="ja-JP"/>
    </w:rPr>
  </w:style>
  <w:style w:type="character" w:customStyle="1" w:styleId="FontStyle11">
    <w:name w:val="Font Style11"/>
    <w:rsid w:val="00041651"/>
    <w:rPr>
      <w:rFonts w:ascii="Times New Roman" w:hAnsi="Times New Roman" w:cs="Times New Roman"/>
      <w:b/>
      <w:bCs/>
      <w:sz w:val="30"/>
      <w:szCs w:val="30"/>
    </w:rPr>
  </w:style>
  <w:style w:type="character" w:customStyle="1" w:styleId="FontStyle15">
    <w:name w:val="Font Style15"/>
    <w:rsid w:val="00041651"/>
    <w:rPr>
      <w:rFonts w:ascii="Times New Roman" w:hAnsi="Times New Roman" w:cs="Times New Roman"/>
      <w:b/>
      <w:bCs/>
      <w:sz w:val="30"/>
      <w:szCs w:val="30"/>
    </w:rPr>
  </w:style>
  <w:style w:type="paragraph" w:customStyle="1" w:styleId="ConsNormal">
    <w:name w:val="ConsNormal"/>
    <w:rsid w:val="00C13EAB"/>
    <w:pPr>
      <w:widowControl w:val="0"/>
      <w:autoSpaceDE w:val="0"/>
      <w:autoSpaceDN w:val="0"/>
      <w:ind w:firstLine="720"/>
    </w:pPr>
    <w:rPr>
      <w:rFonts w:ascii="Arial" w:hAnsi="Arial" w:cs="Arial"/>
    </w:rPr>
  </w:style>
  <w:style w:type="character" w:customStyle="1" w:styleId="a6">
    <w:name w:val="Основной текст Знак"/>
    <w:link w:val="a5"/>
    <w:rsid w:val="001C443C"/>
    <w:rPr>
      <w:snapToGrid w:val="0"/>
      <w:sz w:val="22"/>
    </w:rPr>
  </w:style>
  <w:style w:type="paragraph" w:styleId="2">
    <w:name w:val="Body Text Indent 2"/>
    <w:basedOn w:val="a1"/>
    <w:rsid w:val="003A4034"/>
    <w:pPr>
      <w:spacing w:after="120" w:line="480" w:lineRule="auto"/>
      <w:ind w:left="283"/>
    </w:pPr>
  </w:style>
  <w:style w:type="paragraph" w:customStyle="1" w:styleId="ad">
    <w:name w:val="Содержимое таблицы"/>
    <w:basedOn w:val="a1"/>
    <w:rsid w:val="003A4034"/>
    <w:pPr>
      <w:suppressLineNumbers/>
      <w:suppressAutoHyphens/>
    </w:pPr>
    <w:rPr>
      <w:sz w:val="26"/>
      <w:szCs w:val="20"/>
      <w:lang w:eastAsia="ar-SA"/>
    </w:rPr>
  </w:style>
  <w:style w:type="paragraph" w:styleId="ae">
    <w:name w:val="Normal (Web)"/>
    <w:basedOn w:val="a1"/>
    <w:uiPriority w:val="99"/>
    <w:unhideWhenUsed/>
    <w:rsid w:val="00EB37CB"/>
    <w:pPr>
      <w:spacing w:after="255"/>
    </w:pPr>
  </w:style>
  <w:style w:type="character" w:styleId="af">
    <w:name w:val="Emphasis"/>
    <w:uiPriority w:val="20"/>
    <w:qFormat/>
    <w:rsid w:val="00EB37CB"/>
    <w:rPr>
      <w:i/>
      <w:iCs/>
    </w:rPr>
  </w:style>
  <w:style w:type="character" w:customStyle="1" w:styleId="apple-style-span">
    <w:name w:val="apple-style-span"/>
    <w:basedOn w:val="a2"/>
    <w:rsid w:val="00226E03"/>
  </w:style>
  <w:style w:type="character" w:customStyle="1" w:styleId="apple-converted-space">
    <w:name w:val="apple-converted-space"/>
    <w:rsid w:val="00AA01E4"/>
  </w:style>
  <w:style w:type="character" w:styleId="af0">
    <w:name w:val="Strong"/>
    <w:basedOn w:val="a2"/>
    <w:uiPriority w:val="22"/>
    <w:qFormat/>
    <w:rsid w:val="00245DE3"/>
    <w:rPr>
      <w:b/>
      <w:bCs/>
    </w:rPr>
  </w:style>
  <w:style w:type="character" w:customStyle="1" w:styleId="af1">
    <w:name w:val="Основной текст_"/>
    <w:basedOn w:val="a2"/>
    <w:link w:val="10"/>
    <w:rsid w:val="008543A8"/>
    <w:rPr>
      <w:shd w:val="clear" w:color="auto" w:fill="FFFFFF"/>
    </w:rPr>
  </w:style>
  <w:style w:type="paragraph" w:customStyle="1" w:styleId="10">
    <w:name w:val="Основной текст1"/>
    <w:basedOn w:val="a1"/>
    <w:link w:val="af1"/>
    <w:rsid w:val="008543A8"/>
    <w:pPr>
      <w:widowControl w:val="0"/>
      <w:shd w:val="clear" w:color="auto" w:fill="FFFFFF"/>
      <w:spacing w:line="276" w:lineRule="auto"/>
    </w:pPr>
    <w:rPr>
      <w:sz w:val="20"/>
      <w:szCs w:val="20"/>
    </w:rPr>
  </w:style>
  <w:style w:type="paragraph" w:styleId="af2">
    <w:name w:val="List Paragraph"/>
    <w:basedOn w:val="a1"/>
    <w:uiPriority w:val="34"/>
    <w:qFormat/>
    <w:rsid w:val="00F81C5F"/>
    <w:pPr>
      <w:ind w:left="720"/>
      <w:contextualSpacing/>
    </w:pPr>
  </w:style>
  <w:style w:type="character" w:customStyle="1" w:styleId="11">
    <w:name w:val="Заголовок №1_"/>
    <w:basedOn w:val="a2"/>
    <w:link w:val="12"/>
    <w:rsid w:val="00C15736"/>
    <w:rPr>
      <w:b/>
      <w:bCs/>
      <w:shd w:val="clear" w:color="auto" w:fill="FFFFFF"/>
    </w:rPr>
  </w:style>
  <w:style w:type="paragraph" w:customStyle="1" w:styleId="12">
    <w:name w:val="Заголовок №1"/>
    <w:basedOn w:val="a1"/>
    <w:link w:val="11"/>
    <w:rsid w:val="00C15736"/>
    <w:pPr>
      <w:widowControl w:val="0"/>
      <w:shd w:val="clear" w:color="auto" w:fill="FFFFFF"/>
      <w:spacing w:line="276" w:lineRule="auto"/>
      <w:jc w:val="center"/>
      <w:outlineLvl w:val="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0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54;&#1050;&#1059;&#1052;&#1045;&#1053;&#1058;&#1067;\&#1050;&#1051;&#1048;&#1045;&#1053;&#1058;&#1067;\89246838443%20&#1041;&#1086;&#1085;&#1075;&#1086;%203%20&#1096;&#1090;%20&#1041;&#1091;&#1076;&#1082;&#1072;\&#1044;&#1086;&#1075;&#1086;&#1074;&#1086;&#1088;%20&#1090;&#1080;&#1087;&#1086;&#1074;&#1086;&#1081;%20(&#1089;%20&#1053;&#1044;&#1057;)%2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E06E-C127-4F1F-A2BB-27208C50D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Договор типовой (с НДС) </Template>
  <TotalTime>71</TotalTime>
  <Pages>8</Pages>
  <Words>2345</Words>
  <Characters>13368</Characters>
  <Application>Microsoft Office Word</Application>
  <DocSecurity>0</DocSecurity>
  <Lines>111</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 14</vt:lpstr>
      <vt:lpstr>ДОГОВОР № 14</vt:lpstr>
    </vt:vector>
  </TitlesOfParts>
  <Company>1</Company>
  <LinksUpToDate>false</LinksUpToDate>
  <CharactersWithSpaces>15682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14</dc:title>
  <dc:creator>AL.BuyMotors</dc:creator>
  <cp:lastModifiedBy>User</cp:lastModifiedBy>
  <cp:revision>3</cp:revision>
  <cp:lastPrinted>2021-10-07T06:04:00Z</cp:lastPrinted>
  <dcterms:created xsi:type="dcterms:W3CDTF">2021-12-02T06:55:00Z</dcterms:created>
  <dcterms:modified xsi:type="dcterms:W3CDTF">2021-12-03T00:27:00Z</dcterms:modified>
</cp:coreProperties>
</file>